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8B112A" w14:textId="256DE193" w:rsidR="002273DC" w:rsidRDefault="00F151D5" w:rsidP="002273DC">
      <w:pPr>
        <w:pStyle w:val="Ttulo1"/>
      </w:pPr>
      <w:bookmarkStart w:id="0" w:name="_Toc95811133"/>
      <w:r>
        <w:t>Acesso ao Sistema</w:t>
      </w:r>
      <w:bookmarkEnd w:id="0"/>
    </w:p>
    <w:p w14:paraId="37C572D6" w14:textId="1EAF0E69" w:rsidR="004D7994" w:rsidRDefault="002F6167" w:rsidP="00474516">
      <w:pPr>
        <w:pStyle w:val="3CorpodeTexto"/>
      </w:pPr>
      <w:r>
        <w:rPr>
          <w:rFonts w:eastAsia="Arial"/>
        </w:rPr>
        <w:t xml:space="preserve">Acesse o site do </w:t>
      </w:r>
      <w:hyperlink r:id="rId11" w:history="1">
        <w:r w:rsidRPr="00B574C2">
          <w:rPr>
            <w:rStyle w:val="Hyperlink"/>
            <w:rFonts w:eastAsia="Arial"/>
          </w:rPr>
          <w:t>https://portaltj.tjrj.jus.br/</w:t>
        </w:r>
      </w:hyperlink>
      <w:r>
        <w:rPr>
          <w:rFonts w:eastAsia="Arial"/>
        </w:rPr>
        <w:t xml:space="preserve">, clique em </w:t>
      </w:r>
      <w:r w:rsidRPr="00616716">
        <w:rPr>
          <w:b/>
          <w:bCs/>
        </w:rPr>
        <w:t>Portal Magistrados</w:t>
      </w:r>
      <w:r>
        <w:rPr>
          <w:b/>
          <w:bCs/>
        </w:rPr>
        <w:t>, Servidores e colaboradores</w:t>
      </w:r>
      <w:r w:rsidRPr="002F6167">
        <w:rPr>
          <w:bCs/>
        </w:rPr>
        <w:t>,</w:t>
      </w:r>
      <w:r>
        <w:rPr>
          <w:bCs/>
        </w:rPr>
        <w:t xml:space="preserve"> </w:t>
      </w:r>
      <w:r w:rsidR="00DB4F18">
        <w:rPr>
          <w:bCs/>
        </w:rPr>
        <w:t xml:space="preserve">selecione </w:t>
      </w:r>
      <w:r w:rsidRPr="0057482C">
        <w:rPr>
          <w:rFonts w:eastAsia="Arial"/>
          <w:b/>
        </w:rPr>
        <w:t>Serviços</w:t>
      </w:r>
      <w:r>
        <w:rPr>
          <w:rFonts w:eastAsia="Arial"/>
        </w:rPr>
        <w:t xml:space="preserve"> e depois </w:t>
      </w:r>
      <w:r w:rsidRPr="00CD639B">
        <w:rPr>
          <w:rFonts w:eastAsia="Arial"/>
        </w:rPr>
        <w:t>clique</w:t>
      </w:r>
      <w:r>
        <w:rPr>
          <w:rFonts w:eastAsia="Arial"/>
        </w:rPr>
        <w:t xml:space="preserve"> em </w:t>
      </w:r>
      <w:r w:rsidRPr="0057482C">
        <w:rPr>
          <w:rFonts w:eastAsia="Arial"/>
          <w:b/>
        </w:rPr>
        <w:t>Sistemas</w:t>
      </w:r>
      <w:r w:rsidRPr="00A35F56">
        <w:rPr>
          <w:rFonts w:eastAsia="Arial"/>
        </w:rPr>
        <w:t>.</w:t>
      </w:r>
      <w:r>
        <w:t xml:space="preserve"> </w:t>
      </w:r>
    </w:p>
    <w:p w14:paraId="026B6140" w14:textId="6A77A2BA" w:rsidR="002F6167" w:rsidRPr="002F6167" w:rsidRDefault="002F6167" w:rsidP="00760BFC">
      <w:pPr>
        <w:pStyle w:val="Corpodetexto"/>
        <w:spacing w:before="120" w:after="0" w:line="240" w:lineRule="auto"/>
        <w:jc w:val="center"/>
      </w:pPr>
    </w:p>
    <w:p w14:paraId="7B48E6AB" w14:textId="0AAAAE9D" w:rsidR="00BF3A6B" w:rsidRDefault="00760BFC" w:rsidP="00760BFC">
      <w:pPr>
        <w:pStyle w:val="Corpodetexto"/>
        <w:spacing w:before="120"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35ECD2DD" wp14:editId="6CEE8C90">
            <wp:simplePos x="0" y="0"/>
            <wp:positionH relativeFrom="column">
              <wp:posOffset>883285</wp:posOffset>
            </wp:positionH>
            <wp:positionV relativeFrom="paragraph">
              <wp:posOffset>72390</wp:posOffset>
            </wp:positionV>
            <wp:extent cx="5151755" cy="3097530"/>
            <wp:effectExtent l="0" t="0" r="0" b="7620"/>
            <wp:wrapThrough wrapText="bothSides">
              <wp:wrapPolygon edited="0">
                <wp:start x="0" y="0"/>
                <wp:lineTo x="0" y="21520"/>
                <wp:lineTo x="21486" y="21520"/>
                <wp:lineTo x="21486" y="0"/>
                <wp:lineTo x="0" y="0"/>
              </wp:wrapPolygon>
            </wp:wrapThrough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0F4CB" w14:textId="33C0AEEF" w:rsidR="00BF3A6B" w:rsidRDefault="00BF3A6B" w:rsidP="00760BFC">
      <w:pPr>
        <w:pStyle w:val="Corpodetexto"/>
        <w:spacing w:before="120" w:after="0" w:line="240" w:lineRule="auto"/>
        <w:jc w:val="center"/>
      </w:pPr>
    </w:p>
    <w:p w14:paraId="0C13EA22" w14:textId="1957B369" w:rsidR="00BF3A6B" w:rsidRDefault="00BF3A6B" w:rsidP="00760BFC">
      <w:pPr>
        <w:pStyle w:val="Corpodetexto"/>
        <w:spacing w:before="120" w:after="0" w:line="240" w:lineRule="auto"/>
        <w:jc w:val="center"/>
      </w:pPr>
    </w:p>
    <w:p w14:paraId="5907BCC0" w14:textId="17CE2AA1" w:rsidR="00BF3A6B" w:rsidRDefault="00BF3A6B" w:rsidP="00760BFC">
      <w:pPr>
        <w:pStyle w:val="Corpodetexto"/>
        <w:spacing w:before="120" w:after="0" w:line="240" w:lineRule="auto"/>
        <w:jc w:val="center"/>
      </w:pPr>
    </w:p>
    <w:p w14:paraId="06CF1C23" w14:textId="6604849B" w:rsidR="00BF3A6B" w:rsidRDefault="00BF3A6B" w:rsidP="00760BFC">
      <w:pPr>
        <w:pStyle w:val="Corpodetexto"/>
        <w:spacing w:before="120" w:after="0" w:line="240" w:lineRule="auto"/>
        <w:jc w:val="center"/>
      </w:pPr>
    </w:p>
    <w:p w14:paraId="3DA31CEC" w14:textId="47C3E2F2" w:rsidR="00BF3A6B" w:rsidRDefault="00BF3A6B" w:rsidP="00760BFC">
      <w:pPr>
        <w:pStyle w:val="Corpodetexto"/>
        <w:spacing w:before="120" w:after="0" w:line="240" w:lineRule="auto"/>
        <w:jc w:val="center"/>
      </w:pPr>
    </w:p>
    <w:p w14:paraId="3A69419E" w14:textId="77777777" w:rsidR="00760BFC" w:rsidRDefault="00760BFC" w:rsidP="00760BFC">
      <w:pPr>
        <w:pStyle w:val="Corpodetexto"/>
        <w:spacing w:before="120" w:after="0" w:line="240" w:lineRule="auto"/>
        <w:jc w:val="center"/>
      </w:pPr>
    </w:p>
    <w:p w14:paraId="73071566" w14:textId="77777777" w:rsidR="00760BFC" w:rsidRDefault="00760BFC" w:rsidP="00760BFC">
      <w:pPr>
        <w:pStyle w:val="Corpodetexto"/>
        <w:spacing w:before="120" w:after="0" w:line="240" w:lineRule="auto"/>
        <w:jc w:val="center"/>
      </w:pPr>
    </w:p>
    <w:p w14:paraId="71CCE370" w14:textId="77777777" w:rsidR="00760BFC" w:rsidRDefault="00760BFC" w:rsidP="00760BFC">
      <w:pPr>
        <w:pStyle w:val="Corpodetexto"/>
        <w:spacing w:before="120" w:after="0" w:line="240" w:lineRule="auto"/>
        <w:jc w:val="center"/>
      </w:pPr>
    </w:p>
    <w:p w14:paraId="5C3E236A" w14:textId="77777777" w:rsidR="00760BFC" w:rsidRDefault="00760BFC" w:rsidP="00760BFC">
      <w:pPr>
        <w:pStyle w:val="Corpodetexto"/>
        <w:spacing w:before="120" w:after="0" w:line="240" w:lineRule="auto"/>
        <w:jc w:val="center"/>
      </w:pPr>
    </w:p>
    <w:p w14:paraId="58CE4E74" w14:textId="77777777" w:rsidR="00760BFC" w:rsidRDefault="00760BFC" w:rsidP="00760BFC">
      <w:pPr>
        <w:pStyle w:val="Legenda"/>
        <w:spacing w:before="120" w:after="0"/>
      </w:pPr>
    </w:p>
    <w:p w14:paraId="16936966" w14:textId="77777777" w:rsidR="00760BFC" w:rsidRDefault="00760BFC" w:rsidP="00760BFC">
      <w:pPr>
        <w:pStyle w:val="Legenda"/>
        <w:spacing w:before="120" w:after="0"/>
      </w:pPr>
    </w:p>
    <w:p w14:paraId="303F35EA" w14:textId="77777777" w:rsidR="00760BFC" w:rsidRDefault="00760BFC" w:rsidP="00760BFC">
      <w:pPr>
        <w:pStyle w:val="Legenda"/>
        <w:spacing w:before="120" w:after="0"/>
      </w:pPr>
    </w:p>
    <w:p w14:paraId="04040CE8" w14:textId="77777777" w:rsidR="00760BFC" w:rsidRDefault="00760BFC" w:rsidP="00760BFC">
      <w:pPr>
        <w:pStyle w:val="Legenda"/>
        <w:spacing w:before="120" w:after="0"/>
      </w:pPr>
    </w:p>
    <w:p w14:paraId="1C9D2381" w14:textId="77777777" w:rsidR="00361020" w:rsidRDefault="00361020" w:rsidP="00DB4F18">
      <w:pPr>
        <w:pStyle w:val="Legenda"/>
        <w:spacing w:before="100" w:beforeAutospacing="1" w:after="120"/>
      </w:pPr>
    </w:p>
    <w:p w14:paraId="59798578" w14:textId="6657A945" w:rsidR="00BF3A6B" w:rsidRDefault="00760BFC" w:rsidP="00361020">
      <w:pPr>
        <w:pStyle w:val="Legenda"/>
        <w:spacing w:before="100" w:beforeAutospacing="1" w:after="120"/>
      </w:pPr>
      <w:r>
        <w:t xml:space="preserve">Figura </w:t>
      </w:r>
      <w:r w:rsidR="00993D07">
        <w:fldChar w:fldCharType="begin"/>
      </w:r>
      <w:r w:rsidR="00993D07">
        <w:instrText xml:space="preserve"> SEQ Figura \* ARABIC </w:instrText>
      </w:r>
      <w:r w:rsidR="00993D07">
        <w:fldChar w:fldCharType="separate"/>
      </w:r>
      <w:r w:rsidR="00C67FC5">
        <w:rPr>
          <w:noProof/>
        </w:rPr>
        <w:t>1</w:t>
      </w:r>
      <w:r w:rsidR="00993D07">
        <w:rPr>
          <w:noProof/>
        </w:rPr>
        <w:fldChar w:fldCharType="end"/>
      </w:r>
      <w:r>
        <w:t xml:space="preserve"> – Tela de Serviços e Sistemas.</w:t>
      </w:r>
    </w:p>
    <w:p w14:paraId="3C91B619" w14:textId="3D03BAF8" w:rsidR="00BF3A6B" w:rsidRDefault="00BF3A6B" w:rsidP="00BF3A6B">
      <w:pPr>
        <w:pStyle w:val="Corpodetexto"/>
      </w:pPr>
    </w:p>
    <w:p w14:paraId="4BDC792E" w14:textId="5261619F" w:rsidR="002204B5" w:rsidRDefault="00760BFC" w:rsidP="0053509A">
      <w:pPr>
        <w:pStyle w:val="3CorpodeTexto"/>
      </w:pPr>
      <w:r>
        <w:t>E</w:t>
      </w:r>
      <w:r w:rsidR="002204B5" w:rsidRPr="0053509A">
        <w:t xml:space="preserve">m seguida, informe seu login no campo </w:t>
      </w:r>
      <w:r w:rsidR="002204B5" w:rsidRPr="0053509A">
        <w:rPr>
          <w:b/>
          <w:bCs/>
        </w:rPr>
        <w:t>Usuário</w:t>
      </w:r>
      <w:r w:rsidR="002204B5" w:rsidRPr="0053509A">
        <w:t xml:space="preserve"> e sua </w:t>
      </w:r>
      <w:r w:rsidR="002204B5" w:rsidRPr="0053509A">
        <w:rPr>
          <w:b/>
          <w:bCs/>
        </w:rPr>
        <w:t>Senha</w:t>
      </w:r>
      <w:r w:rsidR="002204B5" w:rsidRPr="0053509A">
        <w:t xml:space="preserve">. </w:t>
      </w:r>
      <w:r w:rsidR="002204B5" w:rsidRPr="00CD639B">
        <w:t>Clique</w:t>
      </w:r>
      <w:r w:rsidR="002204B5" w:rsidRPr="0053509A">
        <w:t xml:space="preserve"> no botão </w:t>
      </w:r>
      <w:r w:rsidR="002204B5" w:rsidRPr="0053509A">
        <w:rPr>
          <w:b/>
          <w:bCs/>
        </w:rPr>
        <w:t>Entrar</w:t>
      </w:r>
      <w:r w:rsidR="002204B5" w:rsidRPr="0053509A">
        <w:t>.</w:t>
      </w:r>
    </w:p>
    <w:p w14:paraId="6AC5990B" w14:textId="77777777" w:rsidR="00586611" w:rsidRPr="00586611" w:rsidRDefault="00586611" w:rsidP="00586611">
      <w:pPr>
        <w:pStyle w:val="Corpodetexto"/>
      </w:pPr>
    </w:p>
    <w:p w14:paraId="78AF5703" w14:textId="77777777" w:rsidR="00586611" w:rsidRPr="00586611" w:rsidRDefault="00586611" w:rsidP="00586611">
      <w:pPr>
        <w:pStyle w:val="Corpodetexto"/>
        <w:spacing w:before="120" w:after="0" w:line="240" w:lineRule="auto"/>
        <w:jc w:val="center"/>
      </w:pPr>
    </w:p>
    <w:p w14:paraId="6FEB9F9C" w14:textId="1B148E34" w:rsidR="00760BFC" w:rsidRPr="00760BFC" w:rsidRDefault="004C5965" w:rsidP="00586611">
      <w:pPr>
        <w:pStyle w:val="Corpodetexto"/>
        <w:spacing w:before="120"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811840" behindDoc="1" locked="0" layoutInCell="1" allowOverlap="1" wp14:anchorId="4522212E" wp14:editId="75F34130">
            <wp:simplePos x="0" y="0"/>
            <wp:positionH relativeFrom="column">
              <wp:posOffset>1350010</wp:posOffset>
            </wp:positionH>
            <wp:positionV relativeFrom="paragraph">
              <wp:posOffset>17780</wp:posOffset>
            </wp:positionV>
            <wp:extent cx="3762375" cy="2076450"/>
            <wp:effectExtent l="19050" t="19050" r="28575" b="19050"/>
            <wp:wrapThrough wrapText="bothSides">
              <wp:wrapPolygon edited="0">
                <wp:start x="-109" y="-198"/>
                <wp:lineTo x="-109" y="21600"/>
                <wp:lineTo x="21655" y="21600"/>
                <wp:lineTo x="21655" y="-198"/>
                <wp:lineTo x="-109" y="-198"/>
              </wp:wrapPolygon>
            </wp:wrapThrough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076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C8557" w14:textId="77777777" w:rsidR="00760BFC" w:rsidRDefault="00760BFC" w:rsidP="00586611">
      <w:pPr>
        <w:pStyle w:val="Corpodetexto"/>
        <w:spacing w:before="120" w:after="0" w:line="240" w:lineRule="auto"/>
        <w:jc w:val="center"/>
      </w:pPr>
    </w:p>
    <w:p w14:paraId="5064356B" w14:textId="7C123C62" w:rsidR="00760BFC" w:rsidRDefault="00760BFC" w:rsidP="00586611">
      <w:pPr>
        <w:pStyle w:val="Corpodetexto"/>
        <w:spacing w:before="120" w:after="0" w:line="240" w:lineRule="auto"/>
        <w:jc w:val="center"/>
      </w:pPr>
    </w:p>
    <w:p w14:paraId="2F622968" w14:textId="1A3F941D" w:rsidR="00760BFC" w:rsidRPr="00760BFC" w:rsidRDefault="00760BFC" w:rsidP="00586611">
      <w:pPr>
        <w:pStyle w:val="Corpodetexto"/>
        <w:spacing w:before="120" w:after="0" w:line="240" w:lineRule="auto"/>
        <w:jc w:val="center"/>
      </w:pPr>
    </w:p>
    <w:p w14:paraId="6421AAEE" w14:textId="454B7211" w:rsidR="002204B5" w:rsidRDefault="002204B5" w:rsidP="00586611">
      <w:pPr>
        <w:pStyle w:val="Corpodetexto"/>
        <w:spacing w:before="120" w:after="0" w:line="240" w:lineRule="auto"/>
        <w:jc w:val="center"/>
        <w:rPr>
          <w:sz w:val="19"/>
        </w:rPr>
      </w:pPr>
    </w:p>
    <w:p w14:paraId="6884FD51" w14:textId="6A5FC4F0" w:rsidR="00536A38" w:rsidRDefault="00536A38" w:rsidP="00586611">
      <w:pPr>
        <w:spacing w:before="120" w:after="0" w:line="240" w:lineRule="auto"/>
        <w:jc w:val="center"/>
        <w:rPr>
          <w:rFonts w:ascii="Fonte Ecológica Spranq" w:hAnsi="Fonte Ecológica Spranq"/>
        </w:rPr>
      </w:pPr>
    </w:p>
    <w:p w14:paraId="556D0437" w14:textId="52478F1E" w:rsidR="00EA00FF" w:rsidRDefault="00EA00FF" w:rsidP="00586611">
      <w:pPr>
        <w:spacing w:before="120" w:after="0" w:line="240" w:lineRule="auto"/>
        <w:jc w:val="center"/>
        <w:rPr>
          <w:rFonts w:ascii="Fonte Ecológica Spranq" w:hAnsi="Fonte Ecológica Spranq"/>
        </w:rPr>
      </w:pPr>
    </w:p>
    <w:p w14:paraId="1E4A4346" w14:textId="08C718D6" w:rsidR="00EA00FF" w:rsidRDefault="00EA00FF" w:rsidP="00586611">
      <w:pPr>
        <w:spacing w:before="120" w:after="0" w:line="240" w:lineRule="auto"/>
        <w:jc w:val="center"/>
        <w:rPr>
          <w:rFonts w:ascii="Fonte Ecológica Spranq" w:hAnsi="Fonte Ecológica Spranq"/>
        </w:rPr>
      </w:pPr>
    </w:p>
    <w:p w14:paraId="728EAE2E" w14:textId="77777777" w:rsidR="00760BFC" w:rsidRDefault="00760BFC" w:rsidP="00586611">
      <w:pPr>
        <w:pStyle w:val="Legenda"/>
        <w:spacing w:before="120" w:after="0"/>
      </w:pPr>
    </w:p>
    <w:p w14:paraId="7E4E8AE5" w14:textId="77777777" w:rsidR="00361020" w:rsidRDefault="00361020" w:rsidP="00361020">
      <w:pPr>
        <w:pStyle w:val="Legenda"/>
      </w:pPr>
    </w:p>
    <w:p w14:paraId="12EF8906" w14:textId="07777237" w:rsidR="00EA00FF" w:rsidRDefault="00760BFC" w:rsidP="00361020">
      <w:pPr>
        <w:pStyle w:val="Legenda"/>
      </w:pPr>
      <w:r>
        <w:t>Figura 2 – Tela de login</w:t>
      </w:r>
      <w:r w:rsidR="00361020">
        <w:t>.</w:t>
      </w:r>
    </w:p>
    <w:p w14:paraId="60A26919" w14:textId="77777777" w:rsidR="00EA00FF" w:rsidRDefault="00EA00FF" w:rsidP="00183D4B">
      <w:pPr>
        <w:ind w:left="1418"/>
        <w:rPr>
          <w:rFonts w:ascii="Fonte Ecológica Spranq" w:hAnsi="Fonte Ecológica Spranq"/>
        </w:rPr>
      </w:pPr>
    </w:p>
    <w:p w14:paraId="6A556B38" w14:textId="77777777" w:rsidR="00304DB4" w:rsidRDefault="00304DB4" w:rsidP="00183D4B">
      <w:pPr>
        <w:ind w:left="1418"/>
        <w:rPr>
          <w:rFonts w:ascii="Fonte Ecológica Spranq" w:hAnsi="Fonte Ecológica Spranq"/>
        </w:rPr>
      </w:pPr>
    </w:p>
    <w:p w14:paraId="5BE62837" w14:textId="4C2A2928" w:rsidR="00820AE3" w:rsidRDefault="00EA00FF" w:rsidP="00D3370F">
      <w:pPr>
        <w:pStyle w:val="3CorpodeTexto"/>
      </w:pPr>
      <w:r>
        <w:lastRenderedPageBreak/>
        <w:t xml:space="preserve">Na tela Seleção de Sistema, </w:t>
      </w:r>
      <w:r w:rsidRPr="00CD639B">
        <w:t>selecione</w:t>
      </w:r>
      <w:r>
        <w:t xml:space="preserve"> no campo Sistema a opção </w:t>
      </w:r>
      <w:r w:rsidRPr="00EA00FF">
        <w:rPr>
          <w:b/>
          <w:bCs/>
        </w:rPr>
        <w:t>PORTAL DE MAGISTRADOS E SERVIDORES</w:t>
      </w:r>
      <w:r>
        <w:t xml:space="preserve">. </w:t>
      </w:r>
      <w:r w:rsidR="00CD639B" w:rsidRPr="00CD639B">
        <w:rPr>
          <w:b/>
        </w:rPr>
        <w:t>Selecione</w:t>
      </w:r>
      <w:r w:rsidR="00CD639B">
        <w:t xml:space="preserve"> o </w:t>
      </w:r>
      <w:r w:rsidR="00CD639B" w:rsidRPr="00CD639B">
        <w:rPr>
          <w:b/>
        </w:rPr>
        <w:t>órgão</w:t>
      </w:r>
      <w:r w:rsidR="00CD639B">
        <w:t xml:space="preserve"> </w:t>
      </w:r>
      <w:r>
        <w:t xml:space="preserve">para acessar o sistema, clique </w:t>
      </w:r>
      <w:r w:rsidR="00CD639B">
        <w:t>em</w:t>
      </w:r>
      <w:r>
        <w:t xml:space="preserve"> </w:t>
      </w:r>
      <w:r w:rsidRPr="00EA00FF">
        <w:rPr>
          <w:b/>
          <w:bCs/>
        </w:rPr>
        <w:t>Enviar</w:t>
      </w:r>
      <w:r>
        <w:t>.</w:t>
      </w:r>
    </w:p>
    <w:p w14:paraId="0D981710" w14:textId="32740E6B" w:rsidR="00820AE3" w:rsidRDefault="00820AE3" w:rsidP="006A3676">
      <w:pPr>
        <w:spacing w:before="120" w:after="0" w:line="240" w:lineRule="auto"/>
        <w:jc w:val="center"/>
        <w:rPr>
          <w:rFonts w:ascii="Fonte Ecológica Spranq" w:hAnsi="Fonte Ecológica Spranq"/>
        </w:rPr>
      </w:pPr>
    </w:p>
    <w:p w14:paraId="2E3F6A19" w14:textId="2959F3EB" w:rsidR="00536A38" w:rsidRDefault="00304DB4" w:rsidP="006A3676">
      <w:pPr>
        <w:spacing w:before="120" w:after="0" w:line="240" w:lineRule="auto"/>
        <w:jc w:val="center"/>
        <w:rPr>
          <w:rFonts w:ascii="Fonte Ecológica Spranq" w:hAnsi="Fonte Ecológica Spranq"/>
        </w:rPr>
      </w:pPr>
      <w:r w:rsidRPr="00820AE3">
        <w:rPr>
          <w:rFonts w:ascii="Fonte Ecológica Spranq" w:hAnsi="Fonte Ecológica Spranq"/>
          <w:noProof/>
        </w:rPr>
        <w:drawing>
          <wp:anchor distT="0" distB="0" distL="114300" distR="114300" simplePos="0" relativeHeight="251663360" behindDoc="1" locked="0" layoutInCell="1" allowOverlap="1" wp14:anchorId="649C7BC7" wp14:editId="4EB68D60">
            <wp:simplePos x="0" y="0"/>
            <wp:positionH relativeFrom="margin">
              <wp:posOffset>897255</wp:posOffset>
            </wp:positionH>
            <wp:positionV relativeFrom="paragraph">
              <wp:posOffset>-2540</wp:posOffset>
            </wp:positionV>
            <wp:extent cx="5259705" cy="1506855"/>
            <wp:effectExtent l="19050" t="19050" r="17145" b="17145"/>
            <wp:wrapThrough wrapText="bothSides">
              <wp:wrapPolygon edited="0">
                <wp:start x="-78" y="-273"/>
                <wp:lineTo x="-78" y="21573"/>
                <wp:lineTo x="21592" y="21573"/>
                <wp:lineTo x="21592" y="-273"/>
                <wp:lineTo x="-78" y="-273"/>
              </wp:wrapPolygon>
            </wp:wrapThrough>
            <wp:docPr id="333" name="Imagem 333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m 333" descr="Interface gráfica do usuário, Aplicativo&#10;&#10;Descrição gerad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5068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D96F3" w14:textId="1FDFBA4B" w:rsidR="00536A38" w:rsidRDefault="002F3053" w:rsidP="006A3676">
      <w:pPr>
        <w:spacing w:before="120" w:after="0" w:line="240" w:lineRule="auto"/>
        <w:jc w:val="center"/>
        <w:rPr>
          <w:rFonts w:ascii="Fonte Ecológica Spranq" w:hAnsi="Fonte Ecológica Spranq"/>
        </w:rPr>
      </w:pPr>
      <w:r>
        <w:rPr>
          <w:rFonts w:ascii="Fonte Ecológica Spranq" w:hAnsi="Fonte Ecológica Spranq"/>
          <w:noProof/>
        </w:rPr>
        <w:drawing>
          <wp:anchor distT="0" distB="0" distL="114300" distR="114300" simplePos="0" relativeHeight="251751424" behindDoc="0" locked="0" layoutInCell="1" allowOverlap="1" wp14:anchorId="116A4CFA" wp14:editId="4ABB3C7E">
            <wp:simplePos x="0" y="0"/>
            <wp:positionH relativeFrom="column">
              <wp:posOffset>3321685</wp:posOffset>
            </wp:positionH>
            <wp:positionV relativeFrom="paragraph">
              <wp:posOffset>309880</wp:posOffset>
            </wp:positionV>
            <wp:extent cx="831215" cy="156210"/>
            <wp:effectExtent l="0" t="0" r="6985" b="0"/>
            <wp:wrapThrough wrapText="bothSides">
              <wp:wrapPolygon edited="0">
                <wp:start x="0" y="0"/>
                <wp:lineTo x="0" y="18439"/>
                <wp:lineTo x="21286" y="18439"/>
                <wp:lineTo x="21286" y="0"/>
                <wp:lineTo x="0" y="0"/>
              </wp:wrapPolygon>
            </wp:wrapThrough>
            <wp:docPr id="479" name="Imagem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B2E54" w14:textId="22688C6B" w:rsidR="00616716" w:rsidRDefault="00616716" w:rsidP="006A3676">
      <w:pPr>
        <w:spacing w:before="120" w:after="0" w:line="240" w:lineRule="auto"/>
        <w:jc w:val="center"/>
        <w:rPr>
          <w:rFonts w:ascii="Fonte Ecológica Spranq" w:hAnsi="Fonte Ecológica Spranq"/>
        </w:rPr>
      </w:pPr>
    </w:p>
    <w:p w14:paraId="49EA0834" w14:textId="43A232E8" w:rsidR="00616716" w:rsidRDefault="00616716" w:rsidP="006A3676">
      <w:pPr>
        <w:spacing w:before="120" w:after="0" w:line="240" w:lineRule="auto"/>
        <w:jc w:val="center"/>
        <w:rPr>
          <w:rFonts w:ascii="Fonte Ecológica Spranq" w:hAnsi="Fonte Ecológica Spranq"/>
        </w:rPr>
      </w:pPr>
    </w:p>
    <w:p w14:paraId="7F5FFE38" w14:textId="7DE529E2" w:rsidR="00536A38" w:rsidRDefault="00536A38" w:rsidP="006A3676">
      <w:pPr>
        <w:spacing w:before="120" w:after="0" w:line="240" w:lineRule="auto"/>
        <w:jc w:val="center"/>
        <w:rPr>
          <w:rFonts w:ascii="Fonte Ecológica Spranq" w:hAnsi="Fonte Ecológica Spranq"/>
        </w:rPr>
      </w:pPr>
    </w:p>
    <w:p w14:paraId="359126FE" w14:textId="77777777" w:rsidR="006A3676" w:rsidRDefault="006A3676" w:rsidP="006A3676">
      <w:pPr>
        <w:pStyle w:val="Legenda"/>
        <w:spacing w:before="120" w:after="0"/>
      </w:pPr>
    </w:p>
    <w:p w14:paraId="1C91A9BB" w14:textId="77777777" w:rsidR="006A3676" w:rsidRDefault="006A3676" w:rsidP="006A3676">
      <w:pPr>
        <w:pStyle w:val="Legenda"/>
        <w:spacing w:before="120" w:after="0"/>
      </w:pPr>
    </w:p>
    <w:p w14:paraId="5B84BA50" w14:textId="0C3CD303" w:rsidR="00EA00FF" w:rsidRDefault="00304DB4" w:rsidP="006A3676">
      <w:pPr>
        <w:pStyle w:val="Legenda"/>
        <w:spacing w:before="120" w:after="0"/>
      </w:pPr>
      <w:r>
        <w:t>Figura 3 – Tela Seleção de sistema</w:t>
      </w:r>
      <w:r w:rsidR="00361020">
        <w:t>.</w:t>
      </w:r>
    </w:p>
    <w:p w14:paraId="4175B81B" w14:textId="5C24CDAE" w:rsidR="00EA00FF" w:rsidRDefault="00EA00FF" w:rsidP="00632B6C">
      <w:pPr>
        <w:rPr>
          <w:rFonts w:ascii="Fonte Ecológica Spranq" w:hAnsi="Fonte Ecológica Spranq"/>
        </w:rPr>
      </w:pPr>
    </w:p>
    <w:p w14:paraId="3FE36D61" w14:textId="2AEB8C65" w:rsidR="00EA00FF" w:rsidRDefault="00EA00FF" w:rsidP="00D3370F">
      <w:pPr>
        <w:pStyle w:val="3CorpodeTexto"/>
      </w:pPr>
      <w:r w:rsidRPr="00EA00FF">
        <w:t xml:space="preserve">No </w:t>
      </w:r>
      <w:r w:rsidRPr="006A3676">
        <w:t>Portal de Magistrados e Servidores</w:t>
      </w:r>
      <w:r w:rsidRPr="00EA00FF">
        <w:t xml:space="preserve">, selecione a opção </w:t>
      </w:r>
      <w:r w:rsidRPr="00CD639B">
        <w:rPr>
          <w:b/>
          <w:bCs/>
        </w:rPr>
        <w:t>Recadastramento Web</w:t>
      </w:r>
      <w:r w:rsidRPr="00EA00FF">
        <w:t>.</w:t>
      </w:r>
    </w:p>
    <w:p w14:paraId="69F1EF19" w14:textId="7939A917" w:rsidR="00EA00FF" w:rsidRDefault="0029618B" w:rsidP="006A3676">
      <w:pPr>
        <w:spacing w:before="120" w:after="0" w:line="240" w:lineRule="auto"/>
        <w:jc w:val="center"/>
        <w:rPr>
          <w:rFonts w:ascii="Fonte Ecológica Spranq" w:hAnsi="Fonte Ecológica Spranq"/>
        </w:rPr>
      </w:pPr>
      <w:r>
        <w:rPr>
          <w:rFonts w:ascii="Fonte Ecológica Spranq" w:hAnsi="Fonte Ecológica Spranq"/>
          <w:b/>
          <w:bCs/>
          <w:noProof/>
        </w:rPr>
        <w:drawing>
          <wp:anchor distT="0" distB="0" distL="114300" distR="114300" simplePos="0" relativeHeight="251750400" behindDoc="0" locked="0" layoutInCell="1" allowOverlap="1" wp14:anchorId="05CF45A8" wp14:editId="5B0B5D8E">
            <wp:simplePos x="0" y="0"/>
            <wp:positionH relativeFrom="column">
              <wp:posOffset>1943735</wp:posOffset>
            </wp:positionH>
            <wp:positionV relativeFrom="paragraph">
              <wp:posOffset>250190</wp:posOffset>
            </wp:positionV>
            <wp:extent cx="1837690" cy="102870"/>
            <wp:effectExtent l="0" t="0" r="0" b="0"/>
            <wp:wrapThrough wrapText="bothSides">
              <wp:wrapPolygon edited="0">
                <wp:start x="0" y="0"/>
                <wp:lineTo x="0" y="16000"/>
                <wp:lineTo x="21272" y="16000"/>
                <wp:lineTo x="21272" y="0"/>
                <wp:lineTo x="0" y="0"/>
              </wp:wrapPolygon>
            </wp:wrapThrough>
            <wp:docPr id="477" name="Imagem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BD1" w:rsidRPr="003B5BD1">
        <w:rPr>
          <w:rFonts w:ascii="Fonte Ecológica Spranq" w:hAnsi="Fonte Ecológica Spranq"/>
          <w:noProof/>
        </w:rPr>
        <w:drawing>
          <wp:anchor distT="0" distB="0" distL="114300" distR="114300" simplePos="0" relativeHeight="251665408" behindDoc="1" locked="0" layoutInCell="1" allowOverlap="1" wp14:anchorId="046D357A" wp14:editId="4F26756C">
            <wp:simplePos x="0" y="0"/>
            <wp:positionH relativeFrom="margin">
              <wp:align>center</wp:align>
            </wp:positionH>
            <wp:positionV relativeFrom="paragraph">
              <wp:posOffset>194310</wp:posOffset>
            </wp:positionV>
            <wp:extent cx="3952875" cy="5308600"/>
            <wp:effectExtent l="19050" t="19050" r="28575" b="25400"/>
            <wp:wrapThrough wrapText="bothSides">
              <wp:wrapPolygon edited="0">
                <wp:start x="-104" y="-78"/>
                <wp:lineTo x="-104" y="21626"/>
                <wp:lineTo x="21652" y="21626"/>
                <wp:lineTo x="21652" y="-78"/>
                <wp:lineTo x="-104" y="-78"/>
              </wp:wrapPolygon>
            </wp:wrapThrough>
            <wp:docPr id="337" name="Imagem 337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m 337" descr="Interface gráfica do usuário, Aplicativo, Word&#10;&#10;Descrição gerad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5308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C0AE8" w14:textId="2D7E5BE3" w:rsidR="003B5BD1" w:rsidRDefault="003B5BD1" w:rsidP="006A3676">
      <w:pPr>
        <w:spacing w:before="120" w:after="0" w:line="240" w:lineRule="auto"/>
        <w:jc w:val="center"/>
        <w:rPr>
          <w:rFonts w:ascii="Fonte Ecológica Spranq" w:hAnsi="Fonte Ecológica Spranq"/>
        </w:rPr>
      </w:pPr>
    </w:p>
    <w:p w14:paraId="731C7DEA" w14:textId="04C28C6E" w:rsidR="003B5BD1" w:rsidRDefault="003B5BD1" w:rsidP="006A3676">
      <w:pPr>
        <w:spacing w:before="120" w:after="0" w:line="240" w:lineRule="auto"/>
        <w:jc w:val="center"/>
        <w:rPr>
          <w:rFonts w:ascii="Fonte Ecológica Spranq" w:hAnsi="Fonte Ecológica Spranq"/>
        </w:rPr>
      </w:pPr>
    </w:p>
    <w:p w14:paraId="01922525" w14:textId="23882A9D" w:rsidR="003B5BD1" w:rsidRDefault="003B5BD1" w:rsidP="006A3676">
      <w:pPr>
        <w:spacing w:before="120" w:after="0" w:line="240" w:lineRule="auto"/>
        <w:jc w:val="center"/>
        <w:rPr>
          <w:rFonts w:ascii="Fonte Ecológica Spranq" w:hAnsi="Fonte Ecológica Spranq"/>
        </w:rPr>
      </w:pPr>
    </w:p>
    <w:p w14:paraId="3BB97725" w14:textId="551CA826" w:rsidR="003B5BD1" w:rsidRDefault="003B5BD1" w:rsidP="006A3676">
      <w:pPr>
        <w:spacing w:before="120" w:after="0" w:line="240" w:lineRule="auto"/>
        <w:jc w:val="center"/>
        <w:rPr>
          <w:rFonts w:ascii="Fonte Ecológica Spranq" w:hAnsi="Fonte Ecológica Spranq"/>
        </w:rPr>
      </w:pPr>
    </w:p>
    <w:p w14:paraId="476B8E40" w14:textId="043CFBEE" w:rsidR="003B5BD1" w:rsidRDefault="003B5BD1" w:rsidP="006A3676">
      <w:pPr>
        <w:spacing w:before="120" w:after="0" w:line="240" w:lineRule="auto"/>
        <w:jc w:val="center"/>
        <w:rPr>
          <w:rFonts w:ascii="Fonte Ecológica Spranq" w:hAnsi="Fonte Ecológica Spranq"/>
        </w:rPr>
      </w:pPr>
    </w:p>
    <w:p w14:paraId="3299824C" w14:textId="46287739" w:rsidR="003B5BD1" w:rsidRDefault="003B5BD1" w:rsidP="006A3676">
      <w:pPr>
        <w:spacing w:before="120" w:after="0" w:line="240" w:lineRule="auto"/>
        <w:jc w:val="center"/>
        <w:rPr>
          <w:rFonts w:ascii="Fonte Ecológica Spranq" w:hAnsi="Fonte Ecológica Spranq"/>
        </w:rPr>
      </w:pPr>
    </w:p>
    <w:p w14:paraId="1972A8D7" w14:textId="5EC3FF7E" w:rsidR="003B5BD1" w:rsidRDefault="003B5BD1" w:rsidP="006A3676">
      <w:pPr>
        <w:spacing w:before="120" w:after="0" w:line="240" w:lineRule="auto"/>
        <w:jc w:val="center"/>
        <w:rPr>
          <w:rFonts w:ascii="Fonte Ecológica Spranq" w:hAnsi="Fonte Ecológica Spranq"/>
        </w:rPr>
      </w:pPr>
    </w:p>
    <w:p w14:paraId="202D783D" w14:textId="0B6A927B" w:rsidR="003B5BD1" w:rsidRDefault="003B5BD1" w:rsidP="006A3676">
      <w:pPr>
        <w:spacing w:before="120" w:after="0" w:line="240" w:lineRule="auto"/>
        <w:jc w:val="center"/>
        <w:rPr>
          <w:rFonts w:ascii="Fonte Ecológica Spranq" w:hAnsi="Fonte Ecológica Spranq"/>
        </w:rPr>
      </w:pPr>
    </w:p>
    <w:p w14:paraId="128235C1" w14:textId="2854E204" w:rsidR="003B5BD1" w:rsidRDefault="003B5BD1" w:rsidP="006A3676">
      <w:pPr>
        <w:spacing w:before="120" w:after="0" w:line="240" w:lineRule="auto"/>
        <w:jc w:val="center"/>
        <w:rPr>
          <w:rFonts w:ascii="Fonte Ecológica Spranq" w:hAnsi="Fonte Ecológica Spranq"/>
        </w:rPr>
      </w:pPr>
    </w:p>
    <w:p w14:paraId="5B6F7012" w14:textId="5D2B3A5B" w:rsidR="003B5BD1" w:rsidRDefault="003B5BD1" w:rsidP="006A3676">
      <w:pPr>
        <w:spacing w:before="120" w:after="0" w:line="240" w:lineRule="auto"/>
        <w:jc w:val="center"/>
        <w:rPr>
          <w:rFonts w:ascii="Fonte Ecológica Spranq" w:hAnsi="Fonte Ecológica Spranq"/>
        </w:rPr>
      </w:pPr>
    </w:p>
    <w:p w14:paraId="5E6A8A66" w14:textId="384C66FD" w:rsidR="003B5BD1" w:rsidRDefault="003B5BD1" w:rsidP="006A3676">
      <w:pPr>
        <w:spacing w:before="120" w:after="0" w:line="240" w:lineRule="auto"/>
        <w:jc w:val="center"/>
        <w:rPr>
          <w:rFonts w:ascii="Fonte Ecológica Spranq" w:hAnsi="Fonte Ecológica Spranq"/>
        </w:rPr>
      </w:pPr>
    </w:p>
    <w:p w14:paraId="6617BC05" w14:textId="3794E9ED" w:rsidR="003B5BD1" w:rsidRDefault="003B5BD1" w:rsidP="006A3676">
      <w:pPr>
        <w:spacing w:before="120" w:after="0" w:line="240" w:lineRule="auto"/>
        <w:jc w:val="center"/>
        <w:rPr>
          <w:rFonts w:ascii="Fonte Ecológica Spranq" w:hAnsi="Fonte Ecológica Spranq"/>
        </w:rPr>
      </w:pPr>
    </w:p>
    <w:p w14:paraId="66DF0854" w14:textId="154F798D" w:rsidR="003B5BD1" w:rsidRDefault="003B5BD1" w:rsidP="006A3676">
      <w:pPr>
        <w:spacing w:before="120" w:after="0" w:line="240" w:lineRule="auto"/>
        <w:jc w:val="center"/>
        <w:rPr>
          <w:rFonts w:ascii="Fonte Ecológica Spranq" w:hAnsi="Fonte Ecológica Spranq"/>
        </w:rPr>
      </w:pPr>
    </w:p>
    <w:p w14:paraId="24F6D371" w14:textId="2C1A58E3" w:rsidR="003B5BD1" w:rsidRDefault="003B5BD1" w:rsidP="006A3676">
      <w:pPr>
        <w:spacing w:before="120" w:after="0" w:line="240" w:lineRule="auto"/>
        <w:jc w:val="center"/>
        <w:rPr>
          <w:rFonts w:ascii="Fonte Ecológica Spranq" w:hAnsi="Fonte Ecológica Spranq"/>
        </w:rPr>
      </w:pPr>
    </w:p>
    <w:p w14:paraId="09D0D735" w14:textId="2BDCBE75" w:rsidR="003B5BD1" w:rsidRDefault="003B5BD1" w:rsidP="006A3676">
      <w:pPr>
        <w:spacing w:before="120" w:after="0" w:line="240" w:lineRule="auto"/>
        <w:jc w:val="center"/>
        <w:rPr>
          <w:rFonts w:ascii="Fonte Ecológica Spranq" w:hAnsi="Fonte Ecológica Spranq"/>
        </w:rPr>
      </w:pPr>
    </w:p>
    <w:p w14:paraId="4E835CCE" w14:textId="208C1D8F" w:rsidR="003B5BD1" w:rsidRDefault="003B5BD1" w:rsidP="006A3676">
      <w:pPr>
        <w:spacing w:before="120" w:after="0" w:line="240" w:lineRule="auto"/>
        <w:jc w:val="center"/>
        <w:rPr>
          <w:rFonts w:ascii="Fonte Ecológica Spranq" w:hAnsi="Fonte Ecológica Spranq"/>
        </w:rPr>
      </w:pPr>
    </w:p>
    <w:p w14:paraId="3A56BECE" w14:textId="4E81FEFB" w:rsidR="003B5BD1" w:rsidRDefault="003B5BD1" w:rsidP="006A3676">
      <w:pPr>
        <w:spacing w:before="120" w:after="0" w:line="240" w:lineRule="auto"/>
        <w:jc w:val="center"/>
        <w:rPr>
          <w:rFonts w:ascii="Fonte Ecológica Spranq" w:hAnsi="Fonte Ecológica Spranq"/>
        </w:rPr>
      </w:pPr>
    </w:p>
    <w:p w14:paraId="080CE372" w14:textId="77777777" w:rsidR="006A3676" w:rsidRDefault="006A3676" w:rsidP="006A3676">
      <w:pPr>
        <w:pStyle w:val="Legenda"/>
        <w:spacing w:before="120" w:after="0"/>
      </w:pPr>
    </w:p>
    <w:p w14:paraId="717E31A7" w14:textId="77777777" w:rsidR="006A3676" w:rsidRDefault="006A3676" w:rsidP="006A3676">
      <w:pPr>
        <w:pStyle w:val="Legenda"/>
        <w:spacing w:before="120" w:after="0"/>
      </w:pPr>
    </w:p>
    <w:p w14:paraId="1143B813" w14:textId="77777777" w:rsidR="006A3676" w:rsidRDefault="006A3676" w:rsidP="006A3676">
      <w:pPr>
        <w:pStyle w:val="Legenda"/>
        <w:spacing w:before="120" w:after="0"/>
      </w:pPr>
    </w:p>
    <w:p w14:paraId="6DF973A9" w14:textId="77777777" w:rsidR="006A3676" w:rsidRDefault="006A3676" w:rsidP="006A3676">
      <w:pPr>
        <w:pStyle w:val="Legenda"/>
        <w:spacing w:before="120" w:after="0"/>
      </w:pPr>
    </w:p>
    <w:p w14:paraId="15D71488" w14:textId="77777777" w:rsidR="006A3676" w:rsidRDefault="006A3676" w:rsidP="006A3676">
      <w:pPr>
        <w:pStyle w:val="Legenda"/>
        <w:spacing w:before="120" w:after="0"/>
      </w:pPr>
    </w:p>
    <w:p w14:paraId="773B5BE0" w14:textId="77777777" w:rsidR="006A3676" w:rsidRDefault="006A3676" w:rsidP="006A3676">
      <w:pPr>
        <w:pStyle w:val="Legenda"/>
        <w:spacing w:before="120" w:after="0"/>
      </w:pPr>
    </w:p>
    <w:p w14:paraId="6A545E84" w14:textId="77777777" w:rsidR="00DB4F18" w:rsidRDefault="00DB4F18" w:rsidP="00DB4F18">
      <w:pPr>
        <w:pStyle w:val="Legenda"/>
        <w:spacing w:after="120"/>
      </w:pPr>
    </w:p>
    <w:p w14:paraId="74A4A73A" w14:textId="77777777" w:rsidR="00C523C8" w:rsidRDefault="00C523C8" w:rsidP="00DB4F18">
      <w:pPr>
        <w:pStyle w:val="Legenda"/>
        <w:spacing w:after="120"/>
      </w:pPr>
    </w:p>
    <w:p w14:paraId="13F3F3EF" w14:textId="6E48A9BD" w:rsidR="003B5BD1" w:rsidRDefault="006A3676" w:rsidP="00DB4F18">
      <w:pPr>
        <w:pStyle w:val="Legenda"/>
        <w:spacing w:after="120"/>
      </w:pPr>
      <w:bookmarkStart w:id="1" w:name="_GoBack"/>
      <w:bookmarkEnd w:id="1"/>
      <w:r>
        <w:t>Figura 4 – Tela Recadastramento Web</w:t>
      </w:r>
      <w:r w:rsidR="00361020">
        <w:t>.</w:t>
      </w:r>
    </w:p>
    <w:p w14:paraId="35357492" w14:textId="17BFC690" w:rsidR="003B5BD1" w:rsidRDefault="003E4B61" w:rsidP="00D3370F">
      <w:pPr>
        <w:pStyle w:val="3CorpodeTexto"/>
        <w:rPr>
          <w:b/>
          <w:bCs/>
        </w:rPr>
      </w:pPr>
      <w:r w:rsidRPr="003E4B61">
        <w:lastRenderedPageBreak/>
        <w:t>Será aberta a tela do sistema</w:t>
      </w:r>
      <w:r>
        <w:t xml:space="preserve"> onde</w:t>
      </w:r>
      <w:r w:rsidR="005C2306">
        <w:t xml:space="preserve"> </w:t>
      </w:r>
      <w:r w:rsidR="00577208">
        <w:t>o A</w:t>
      </w:r>
      <w:r w:rsidR="005C2306">
        <w:t xml:space="preserve">posentado ou </w:t>
      </w:r>
      <w:r w:rsidR="00577208">
        <w:t>P</w:t>
      </w:r>
      <w:r w:rsidR="00A83AE6">
        <w:t>ensionista</w:t>
      </w:r>
      <w:r>
        <w:t xml:space="preserve"> poderá </w:t>
      </w:r>
      <w:r w:rsidR="005C2306">
        <w:t>realizar</w:t>
      </w:r>
      <w:r w:rsidR="00A83AE6">
        <w:t xml:space="preserve"> </w:t>
      </w:r>
      <w:r w:rsidRPr="00293E16">
        <w:rPr>
          <w:b/>
          <w:bCs/>
        </w:rPr>
        <w:t>Recadastramento</w:t>
      </w:r>
      <w:r>
        <w:t xml:space="preserve">, </w:t>
      </w:r>
      <w:r w:rsidRPr="00293E16">
        <w:rPr>
          <w:b/>
          <w:bCs/>
        </w:rPr>
        <w:t>Consultas</w:t>
      </w:r>
      <w:r>
        <w:t xml:space="preserve"> e </w:t>
      </w:r>
      <w:r w:rsidR="004752EB">
        <w:rPr>
          <w:b/>
          <w:bCs/>
        </w:rPr>
        <w:t>Prova de Vida App</w:t>
      </w:r>
      <w:r w:rsidRPr="00293E16">
        <w:rPr>
          <w:b/>
          <w:bCs/>
        </w:rPr>
        <w:t xml:space="preserve"> gov.br</w:t>
      </w:r>
      <w:r w:rsidR="00293E16">
        <w:rPr>
          <w:b/>
          <w:bCs/>
        </w:rPr>
        <w:t>.</w:t>
      </w:r>
    </w:p>
    <w:p w14:paraId="1926E574" w14:textId="77777777" w:rsidR="00B70F89" w:rsidRDefault="00B70F89" w:rsidP="00441144">
      <w:pPr>
        <w:spacing w:before="120" w:after="0" w:line="240" w:lineRule="auto"/>
        <w:ind w:firstLine="284"/>
        <w:jc w:val="center"/>
        <w:rPr>
          <w:rFonts w:ascii="Fonte Ecológica Spranq" w:hAnsi="Fonte Ecológica Spranq"/>
        </w:rPr>
      </w:pPr>
    </w:p>
    <w:p w14:paraId="6571ED06" w14:textId="69996FF6" w:rsidR="003B5BD1" w:rsidRDefault="00441144" w:rsidP="00441144">
      <w:pPr>
        <w:spacing w:before="120" w:after="0" w:line="240" w:lineRule="auto"/>
        <w:jc w:val="center"/>
        <w:rPr>
          <w:rFonts w:ascii="Fonte Ecológica Spranq" w:hAnsi="Fonte Ecológica Spranq"/>
        </w:rPr>
      </w:pPr>
      <w:r>
        <w:rPr>
          <w:rFonts w:ascii="Fonte Ecológica Spranq" w:hAnsi="Fonte Ecológica Spranq"/>
          <w:noProof/>
        </w:rPr>
        <w:drawing>
          <wp:anchor distT="0" distB="0" distL="114300" distR="114300" simplePos="0" relativeHeight="251817984" behindDoc="1" locked="0" layoutInCell="1" allowOverlap="1" wp14:anchorId="636BA2F3" wp14:editId="46D7D4E4">
            <wp:simplePos x="0" y="0"/>
            <wp:positionH relativeFrom="column">
              <wp:posOffset>673735</wp:posOffset>
            </wp:positionH>
            <wp:positionV relativeFrom="paragraph">
              <wp:posOffset>76200</wp:posOffset>
            </wp:positionV>
            <wp:extent cx="5019675" cy="1819275"/>
            <wp:effectExtent l="19050" t="19050" r="28575" b="28575"/>
            <wp:wrapThrough wrapText="bothSides">
              <wp:wrapPolygon edited="0">
                <wp:start x="-82" y="-226"/>
                <wp:lineTo x="-82" y="21713"/>
                <wp:lineTo x="21641" y="21713"/>
                <wp:lineTo x="21641" y="-226"/>
                <wp:lineTo x="-82" y="-226"/>
              </wp:wrapPolygon>
            </wp:wrapThrough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819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99F90" w14:textId="7879F536" w:rsidR="003B5BD1" w:rsidRDefault="003B5BD1" w:rsidP="00441144">
      <w:pPr>
        <w:spacing w:before="120" w:after="0" w:line="240" w:lineRule="auto"/>
        <w:jc w:val="center"/>
        <w:rPr>
          <w:rFonts w:ascii="Fonte Ecológica Spranq" w:hAnsi="Fonte Ecológica Spranq"/>
        </w:rPr>
      </w:pPr>
    </w:p>
    <w:p w14:paraId="44ACADBB" w14:textId="4770A4CD" w:rsidR="003B5BD1" w:rsidRDefault="003B5BD1" w:rsidP="00441144">
      <w:pPr>
        <w:spacing w:before="120" w:after="0" w:line="240" w:lineRule="auto"/>
        <w:jc w:val="center"/>
        <w:rPr>
          <w:rFonts w:ascii="Fonte Ecológica Spranq" w:hAnsi="Fonte Ecológica Spranq"/>
        </w:rPr>
      </w:pPr>
    </w:p>
    <w:p w14:paraId="4981C955" w14:textId="7D9E5FB4" w:rsidR="003B5BD1" w:rsidRDefault="003B5BD1" w:rsidP="00441144">
      <w:pPr>
        <w:spacing w:before="120" w:after="0" w:line="240" w:lineRule="auto"/>
        <w:jc w:val="center"/>
        <w:rPr>
          <w:rFonts w:ascii="Fonte Ecológica Spranq" w:hAnsi="Fonte Ecológica Spranq"/>
        </w:rPr>
      </w:pPr>
    </w:p>
    <w:p w14:paraId="3DB362A6" w14:textId="79B32448" w:rsidR="003B5BD1" w:rsidRDefault="003B5BD1" w:rsidP="00441144">
      <w:pPr>
        <w:spacing w:before="120" w:after="0" w:line="240" w:lineRule="auto"/>
        <w:jc w:val="center"/>
        <w:rPr>
          <w:rFonts w:ascii="Fonte Ecológica Spranq" w:hAnsi="Fonte Ecológica Spranq"/>
        </w:rPr>
      </w:pPr>
    </w:p>
    <w:p w14:paraId="0E085E79" w14:textId="6883CA93" w:rsidR="003B5BD1" w:rsidRDefault="003B5BD1" w:rsidP="00441144">
      <w:pPr>
        <w:spacing w:before="120" w:after="0" w:line="240" w:lineRule="auto"/>
        <w:jc w:val="center"/>
        <w:rPr>
          <w:rFonts w:ascii="Fonte Ecológica Spranq" w:hAnsi="Fonte Ecológica Spranq"/>
        </w:rPr>
      </w:pPr>
    </w:p>
    <w:p w14:paraId="07064DB1" w14:textId="17DF2B83" w:rsidR="00EA00FF" w:rsidRDefault="00EA00FF" w:rsidP="00441144">
      <w:pPr>
        <w:spacing w:before="120" w:after="0" w:line="240" w:lineRule="auto"/>
        <w:jc w:val="center"/>
        <w:rPr>
          <w:rFonts w:ascii="Fonte Ecológica Spranq" w:hAnsi="Fonte Ecológica Spranq"/>
        </w:rPr>
      </w:pPr>
    </w:p>
    <w:p w14:paraId="4749B91F" w14:textId="77777777" w:rsidR="00B70F89" w:rsidRDefault="00B70F89" w:rsidP="00441144">
      <w:pPr>
        <w:pStyle w:val="Legenda"/>
        <w:spacing w:before="120" w:after="0"/>
      </w:pPr>
    </w:p>
    <w:p w14:paraId="43AA1992" w14:textId="77777777" w:rsidR="00DB4F18" w:rsidRDefault="00DB4F18" w:rsidP="00441144">
      <w:pPr>
        <w:pStyle w:val="Legenda"/>
        <w:spacing w:before="120" w:after="0"/>
      </w:pPr>
    </w:p>
    <w:p w14:paraId="043D6497" w14:textId="7BB4D3B8" w:rsidR="00B70F89" w:rsidRDefault="00B70F89" w:rsidP="00DB4F18">
      <w:pPr>
        <w:pStyle w:val="Legenda"/>
        <w:spacing w:after="120"/>
      </w:pPr>
      <w:r>
        <w:t>Figura 5 – Tela Recadastramento Opções</w:t>
      </w:r>
      <w:r w:rsidR="00361020">
        <w:t>.</w:t>
      </w:r>
    </w:p>
    <w:p w14:paraId="67950602" w14:textId="079B8255" w:rsidR="00EA00FF" w:rsidRDefault="00EA00FF" w:rsidP="00632B6C">
      <w:pPr>
        <w:rPr>
          <w:rFonts w:ascii="Fonte Ecológica Spranq" w:hAnsi="Fonte Ecológica Spranq"/>
        </w:rPr>
      </w:pPr>
    </w:p>
    <w:p w14:paraId="3A87CC00" w14:textId="2962690B" w:rsidR="00EA00FF" w:rsidRDefault="00EA00FF" w:rsidP="00632B6C">
      <w:pPr>
        <w:rPr>
          <w:rFonts w:ascii="Fonte Ecológica Spranq" w:hAnsi="Fonte Ecológica Spranq"/>
        </w:rPr>
      </w:pPr>
    </w:p>
    <w:p w14:paraId="55C660F7" w14:textId="1D83A3C4" w:rsidR="006A1956" w:rsidRDefault="006A1956" w:rsidP="00EF4ABE">
      <w:pPr>
        <w:pStyle w:val="Ttulo1"/>
      </w:pPr>
      <w:bookmarkStart w:id="2" w:name="_Toc95811138"/>
      <w:r>
        <w:t>Prova de</w:t>
      </w:r>
      <w:r w:rsidR="00B14E33">
        <w:t xml:space="preserve"> Vida</w:t>
      </w:r>
      <w:r w:rsidR="00DC79DD">
        <w:t xml:space="preserve"> </w:t>
      </w:r>
      <w:proofErr w:type="spellStart"/>
      <w:r w:rsidR="00DC79DD">
        <w:t>App</w:t>
      </w:r>
      <w:proofErr w:type="spellEnd"/>
      <w:r w:rsidR="00632B6C">
        <w:t xml:space="preserve"> gov.br</w:t>
      </w:r>
      <w:bookmarkEnd w:id="2"/>
    </w:p>
    <w:p w14:paraId="354DC64B" w14:textId="2B42DF12" w:rsidR="000A6F66" w:rsidRDefault="000A6F66" w:rsidP="009522E5">
      <w:pPr>
        <w:pStyle w:val="Ttulo2"/>
      </w:pPr>
      <w:bookmarkStart w:id="3" w:name="_Toc95811139"/>
      <w:r>
        <w:t>Prova de vida Realizada</w:t>
      </w:r>
      <w:bookmarkEnd w:id="3"/>
    </w:p>
    <w:p w14:paraId="6D6FEF84" w14:textId="4BEBEF9A" w:rsidR="008E1943" w:rsidRDefault="008E1943" w:rsidP="009522E5">
      <w:pPr>
        <w:pStyle w:val="3CorpodeTexto"/>
      </w:pPr>
      <w:r w:rsidRPr="00317C71">
        <w:t>Ao clicar no menu</w:t>
      </w:r>
      <w:r>
        <w:t xml:space="preserve"> </w:t>
      </w:r>
      <w:r w:rsidR="00DC79DD" w:rsidRPr="00E66D89">
        <w:rPr>
          <w:b/>
        </w:rPr>
        <w:t>Prova de Vida –App</w:t>
      </w:r>
      <w:r w:rsidRPr="00E66D89">
        <w:rPr>
          <w:b/>
        </w:rPr>
        <w:t xml:space="preserve"> gov.br</w:t>
      </w:r>
      <w:r w:rsidRPr="00317C71">
        <w:t xml:space="preserve">, caso o </w:t>
      </w:r>
      <w:r w:rsidR="004E2D78">
        <w:t>Aposentado ou Pensionista</w:t>
      </w:r>
      <w:r w:rsidRPr="00317C71">
        <w:t xml:space="preserve"> já tenha feito a Prova de Vida para o calendário vigente, será informado na tela o método pelo qual a </w:t>
      </w:r>
      <w:r>
        <w:t xml:space="preserve">prova de vida foi feita e </w:t>
      </w:r>
      <w:r w:rsidR="00632B6C">
        <w:t>a data</w:t>
      </w:r>
      <w:r>
        <w:t>.</w:t>
      </w:r>
    </w:p>
    <w:p w14:paraId="20FE22AF" w14:textId="77777777" w:rsidR="009522E5" w:rsidRPr="009522E5" w:rsidRDefault="009522E5" w:rsidP="009522E5">
      <w:pPr>
        <w:pStyle w:val="Corpodetexto"/>
        <w:spacing w:before="120" w:after="0" w:line="240" w:lineRule="auto"/>
        <w:jc w:val="center"/>
      </w:pPr>
    </w:p>
    <w:p w14:paraId="33EA574A" w14:textId="6D292588" w:rsidR="008E1943" w:rsidRDefault="00C35753" w:rsidP="009522E5">
      <w:pPr>
        <w:pStyle w:val="Corpodetexto"/>
        <w:spacing w:before="120"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820032" behindDoc="1" locked="0" layoutInCell="1" allowOverlap="1" wp14:anchorId="79227D89" wp14:editId="469648E4">
            <wp:simplePos x="0" y="0"/>
            <wp:positionH relativeFrom="column">
              <wp:posOffset>1178560</wp:posOffset>
            </wp:positionH>
            <wp:positionV relativeFrom="paragraph">
              <wp:posOffset>90805</wp:posOffset>
            </wp:positionV>
            <wp:extent cx="4105275" cy="1952625"/>
            <wp:effectExtent l="19050" t="19050" r="28575" b="28575"/>
            <wp:wrapThrough wrapText="bothSides">
              <wp:wrapPolygon edited="0">
                <wp:start x="-100" y="-211"/>
                <wp:lineTo x="-100" y="21705"/>
                <wp:lineTo x="21650" y="21705"/>
                <wp:lineTo x="21650" y="-211"/>
                <wp:lineTo x="-100" y="-211"/>
              </wp:wrapPolygon>
            </wp:wrapThrough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952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73D61" w14:textId="77777777" w:rsidR="00C35753" w:rsidRDefault="00C35753" w:rsidP="009522E5">
      <w:pPr>
        <w:pStyle w:val="Legenda"/>
        <w:spacing w:before="120" w:after="0"/>
      </w:pPr>
    </w:p>
    <w:p w14:paraId="0F7A70F5" w14:textId="77777777" w:rsidR="00C35753" w:rsidRDefault="00C35753" w:rsidP="009522E5">
      <w:pPr>
        <w:pStyle w:val="Legenda"/>
        <w:spacing w:before="120" w:after="0"/>
      </w:pPr>
    </w:p>
    <w:p w14:paraId="674C1BC0" w14:textId="77777777" w:rsidR="00C35753" w:rsidRDefault="00C35753" w:rsidP="009522E5">
      <w:pPr>
        <w:pStyle w:val="Legenda"/>
        <w:spacing w:before="120" w:after="0"/>
      </w:pPr>
    </w:p>
    <w:p w14:paraId="6DD19028" w14:textId="77777777" w:rsidR="00C35753" w:rsidRDefault="00C35753" w:rsidP="009522E5">
      <w:pPr>
        <w:pStyle w:val="Legenda"/>
        <w:spacing w:before="120" w:after="0"/>
      </w:pPr>
    </w:p>
    <w:p w14:paraId="1B942E98" w14:textId="77777777" w:rsidR="00C35753" w:rsidRDefault="00C35753" w:rsidP="009522E5">
      <w:pPr>
        <w:pStyle w:val="Legenda"/>
        <w:spacing w:before="120" w:after="0"/>
      </w:pPr>
    </w:p>
    <w:p w14:paraId="1ECC2B9A" w14:textId="77777777" w:rsidR="00C35753" w:rsidRDefault="00C35753" w:rsidP="009522E5">
      <w:pPr>
        <w:pStyle w:val="Legenda"/>
        <w:spacing w:before="120" w:after="0"/>
      </w:pPr>
    </w:p>
    <w:p w14:paraId="19B17722" w14:textId="77777777" w:rsidR="00C35753" w:rsidRDefault="00C35753" w:rsidP="009522E5">
      <w:pPr>
        <w:pStyle w:val="Legenda"/>
        <w:spacing w:before="120" w:after="0"/>
      </w:pPr>
    </w:p>
    <w:p w14:paraId="48341211" w14:textId="77777777" w:rsidR="00C35753" w:rsidRDefault="00C35753" w:rsidP="009522E5">
      <w:pPr>
        <w:pStyle w:val="Legenda"/>
        <w:spacing w:before="120" w:after="0"/>
      </w:pPr>
    </w:p>
    <w:p w14:paraId="10A5F14B" w14:textId="77777777" w:rsidR="00C35753" w:rsidRDefault="00C35753" w:rsidP="009522E5">
      <w:pPr>
        <w:pStyle w:val="Legenda"/>
        <w:spacing w:before="120" w:after="0"/>
      </w:pPr>
    </w:p>
    <w:p w14:paraId="30D1D0BE" w14:textId="4AC89A67" w:rsidR="009522E5" w:rsidRPr="009522E5" w:rsidRDefault="00FD6A7F" w:rsidP="00E66D89">
      <w:pPr>
        <w:pStyle w:val="Legenda"/>
        <w:spacing w:after="120"/>
      </w:pPr>
      <w:r>
        <w:t>Figura 20</w:t>
      </w:r>
      <w:r w:rsidR="009522E5">
        <w:t xml:space="preserve"> – Tela prova de vida realizada</w:t>
      </w:r>
      <w:r w:rsidR="00C90A12">
        <w:t>.</w:t>
      </w:r>
    </w:p>
    <w:p w14:paraId="1CCAC543" w14:textId="77777777" w:rsidR="00E016F7" w:rsidRPr="00E016F7" w:rsidRDefault="00E016F7" w:rsidP="00E016F7">
      <w:pPr>
        <w:pStyle w:val="Corpodetexto"/>
      </w:pPr>
    </w:p>
    <w:p w14:paraId="73E16299" w14:textId="0FAAB08C" w:rsidR="000A6F66" w:rsidRDefault="000A6F66" w:rsidP="009522E5">
      <w:pPr>
        <w:pStyle w:val="Ttulo2"/>
      </w:pPr>
      <w:bookmarkStart w:id="4" w:name="_Toc95811140"/>
      <w:r>
        <w:t xml:space="preserve">Calendário </w:t>
      </w:r>
      <w:r w:rsidR="00045E35">
        <w:t>Inexistente</w:t>
      </w:r>
      <w:bookmarkEnd w:id="4"/>
    </w:p>
    <w:p w14:paraId="7C3B66DD" w14:textId="5DEF0000" w:rsidR="007C3375" w:rsidRDefault="00831E0F" w:rsidP="007C3375">
      <w:pPr>
        <w:pStyle w:val="3CorpodeTexto"/>
      </w:pPr>
      <w:r>
        <w:t xml:space="preserve">Para o caso em que, </w:t>
      </w:r>
      <w:r w:rsidR="005335DE">
        <w:t xml:space="preserve">ainda não exista calendário </w:t>
      </w:r>
      <w:r>
        <w:t xml:space="preserve">ao clicar no menu </w:t>
      </w:r>
      <w:r w:rsidR="0023180E">
        <w:rPr>
          <w:b/>
          <w:bCs/>
        </w:rPr>
        <w:t>Prova de Vida –</w:t>
      </w:r>
      <w:r w:rsidRPr="00831E0F">
        <w:rPr>
          <w:b/>
          <w:bCs/>
        </w:rPr>
        <w:t xml:space="preserve"> gov.br</w:t>
      </w:r>
      <w:r>
        <w:t xml:space="preserve"> anteriormente ao cadastro do calendário,</w:t>
      </w:r>
      <w:r w:rsidR="0023180E">
        <w:t xml:space="preserve"> o sistema informará a mensagem</w:t>
      </w:r>
      <w:r w:rsidR="00C71DB6">
        <w:t xml:space="preserve"> que ainda não existe.</w:t>
      </w:r>
    </w:p>
    <w:p w14:paraId="5E181183" w14:textId="77777777" w:rsidR="005335DE" w:rsidRPr="005335DE" w:rsidRDefault="005335DE" w:rsidP="00084EE1">
      <w:pPr>
        <w:pStyle w:val="Corpodetexto"/>
        <w:spacing w:before="120" w:after="0" w:line="240" w:lineRule="auto"/>
        <w:jc w:val="center"/>
      </w:pPr>
    </w:p>
    <w:p w14:paraId="1CEBDAA7" w14:textId="1B40274E" w:rsidR="005335DE" w:rsidRDefault="003B5695" w:rsidP="00084EE1">
      <w:pPr>
        <w:pStyle w:val="Corpodetexto"/>
        <w:spacing w:before="120"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656B4DFD" wp14:editId="78479394">
            <wp:extent cx="4314825" cy="1771650"/>
            <wp:effectExtent l="19050" t="19050" r="28575" b="19050"/>
            <wp:docPr id="224" name="Imagem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771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69A7DA" w14:textId="340FD8BF" w:rsidR="005335DE" w:rsidRDefault="005335DE" w:rsidP="00084EE1">
      <w:pPr>
        <w:pStyle w:val="Legenda"/>
        <w:spacing w:before="120" w:after="0"/>
      </w:pPr>
      <w:r>
        <w:t>Figura 2</w:t>
      </w:r>
      <w:r w:rsidR="00FD6A7F">
        <w:t>1</w:t>
      </w:r>
      <w:r>
        <w:t xml:space="preserve"> – Tela prova de vida sem </w:t>
      </w:r>
      <w:r w:rsidR="00084EE1">
        <w:t>calendário</w:t>
      </w:r>
      <w:r w:rsidR="00C90A12">
        <w:t>.</w:t>
      </w:r>
    </w:p>
    <w:p w14:paraId="2C541E0A" w14:textId="77777777" w:rsidR="005335DE" w:rsidRDefault="005335DE" w:rsidP="005335DE">
      <w:pPr>
        <w:pStyle w:val="Ttulo3"/>
        <w:numPr>
          <w:ilvl w:val="0"/>
          <w:numId w:val="0"/>
        </w:numPr>
        <w:ind w:left="1775"/>
      </w:pPr>
    </w:p>
    <w:p w14:paraId="10069ED8" w14:textId="14EE831E" w:rsidR="00045E35" w:rsidRDefault="00045E35" w:rsidP="00F63BF4">
      <w:pPr>
        <w:pStyle w:val="Ttulo2"/>
      </w:pPr>
      <w:bookmarkStart w:id="5" w:name="_Toc95811141"/>
      <w:r>
        <w:t>Prova de Vida Não Realizada</w:t>
      </w:r>
      <w:bookmarkEnd w:id="5"/>
    </w:p>
    <w:p w14:paraId="6CB654E2" w14:textId="7862EACA" w:rsidR="00045E35" w:rsidRDefault="00045E35" w:rsidP="00B811F4">
      <w:pPr>
        <w:pStyle w:val="3CorpodeTexto"/>
      </w:pPr>
      <w:r w:rsidRPr="00317C71">
        <w:t xml:space="preserve">Caso o </w:t>
      </w:r>
      <w:r w:rsidR="004E2D78">
        <w:t>Aposentado ou Pensionista</w:t>
      </w:r>
      <w:r w:rsidR="004E2D78" w:rsidRPr="00317C71">
        <w:t xml:space="preserve"> </w:t>
      </w:r>
      <w:r w:rsidRPr="00317C71">
        <w:t xml:space="preserve">não tenha nenhuma prova de vida que compreenda o </w:t>
      </w:r>
      <w:r w:rsidRPr="00B811F4">
        <w:rPr>
          <w:b/>
          <w:bCs/>
        </w:rPr>
        <w:t>calendário vigente</w:t>
      </w:r>
      <w:r w:rsidRPr="00317C71">
        <w:t xml:space="preserve">, será exibida a tela com as orientações referentes à Prova de Vida através do </w:t>
      </w:r>
      <w:r w:rsidR="00C71DB6">
        <w:t>aplicativo</w:t>
      </w:r>
      <w:r w:rsidRPr="00B811F4">
        <w:rPr>
          <w:b/>
          <w:bCs/>
        </w:rPr>
        <w:t xml:space="preserve"> gov.br</w:t>
      </w:r>
      <w:r w:rsidRPr="00317C71">
        <w:t>.</w:t>
      </w:r>
      <w:r w:rsidR="00191D65">
        <w:t xml:space="preserve"> </w:t>
      </w:r>
      <w:r w:rsidRPr="00317C71">
        <w:t xml:space="preserve">Após ler as orientações, o </w:t>
      </w:r>
      <w:r w:rsidR="004E2D78">
        <w:t>Aposentado ou Pensionista</w:t>
      </w:r>
      <w:r w:rsidR="004E2D78" w:rsidRPr="00317C71">
        <w:t xml:space="preserve"> </w:t>
      </w:r>
      <w:r w:rsidRPr="00317C71">
        <w:t>deverá informar o e-mail</w:t>
      </w:r>
      <w:r w:rsidR="00A82372">
        <w:t xml:space="preserve">, o </w:t>
      </w:r>
      <w:r w:rsidRPr="00317C71">
        <w:t xml:space="preserve">sistema irá sugerir o e-mail pessoal já cadastrado, caso exista </w:t>
      </w:r>
      <w:r w:rsidR="001D1A64">
        <w:t>para</w:t>
      </w:r>
      <w:r w:rsidRPr="00317C71">
        <w:t xml:space="preserve"> confirmação da Prova de Vida e realizar o login, através do </w:t>
      </w:r>
      <w:r w:rsidRPr="004E2D78">
        <w:rPr>
          <w:b/>
          <w:bCs/>
        </w:rPr>
        <w:t>Login Único</w:t>
      </w:r>
      <w:r w:rsidRPr="00317C71">
        <w:t xml:space="preserve">, acionando o botão </w:t>
      </w:r>
      <w:r w:rsidRPr="001D1A64">
        <w:rPr>
          <w:b/>
          <w:bCs/>
        </w:rPr>
        <w:t>Entrar com gov.br</w:t>
      </w:r>
      <w:r w:rsidRPr="00317C71">
        <w:t>.</w:t>
      </w:r>
    </w:p>
    <w:p w14:paraId="05D63FF2" w14:textId="4DC047C2" w:rsidR="00191D65" w:rsidRPr="00191D65" w:rsidRDefault="003B5695" w:rsidP="00341D62">
      <w:pPr>
        <w:pStyle w:val="Corpodetexto"/>
        <w:spacing w:before="120" w:after="0" w:line="240" w:lineRule="auto"/>
        <w:jc w:val="center"/>
      </w:pPr>
      <w:r>
        <w:rPr>
          <w:noProof/>
        </w:rPr>
        <w:drawing>
          <wp:inline distT="0" distB="0" distL="0" distR="0" wp14:anchorId="015C699B" wp14:editId="35D43FBF">
            <wp:extent cx="4219575" cy="2428875"/>
            <wp:effectExtent l="19050" t="19050" r="28575" b="28575"/>
            <wp:docPr id="225" name="Imagem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428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5C94E2" w14:textId="77777777" w:rsidR="00E66D89" w:rsidRDefault="00E66D89" w:rsidP="00E66D89">
      <w:pPr>
        <w:pStyle w:val="Legenda"/>
        <w:spacing w:after="0"/>
      </w:pPr>
    </w:p>
    <w:p w14:paraId="3E4B95C6" w14:textId="3CDB254C" w:rsidR="001D1A64" w:rsidRDefault="00DC0B23" w:rsidP="00E66D89">
      <w:pPr>
        <w:pStyle w:val="Legenda"/>
        <w:spacing w:after="120"/>
      </w:pPr>
      <w:r>
        <w:t xml:space="preserve">Figura </w:t>
      </w:r>
      <w:r w:rsidR="00FD6A7F">
        <w:t>22</w:t>
      </w:r>
      <w:r>
        <w:t xml:space="preserve"> – Tela prova de vida</w:t>
      </w:r>
      <w:r w:rsidR="003B5695">
        <w:t xml:space="preserve"> entrar com </w:t>
      </w:r>
      <w:r w:rsidR="008E44C1">
        <w:t>gov.br</w:t>
      </w:r>
      <w:r w:rsidR="00C90A12">
        <w:t>.</w:t>
      </w:r>
    </w:p>
    <w:p w14:paraId="478FB4CC" w14:textId="77777777" w:rsidR="00E66D89" w:rsidRDefault="00E66D89" w:rsidP="00286ABD">
      <w:pPr>
        <w:pStyle w:val="3CorpodeTexto"/>
      </w:pPr>
    </w:p>
    <w:p w14:paraId="01E19450" w14:textId="77777777" w:rsidR="00E66D89" w:rsidRDefault="00E66D89" w:rsidP="00286ABD">
      <w:pPr>
        <w:pStyle w:val="3CorpodeTexto"/>
      </w:pPr>
    </w:p>
    <w:p w14:paraId="0CCBAD1F" w14:textId="77777777" w:rsidR="00E66D89" w:rsidRDefault="00E66D89" w:rsidP="00286ABD">
      <w:pPr>
        <w:pStyle w:val="3CorpodeTexto"/>
      </w:pPr>
    </w:p>
    <w:p w14:paraId="03043BFF" w14:textId="77777777" w:rsidR="00E66D89" w:rsidRDefault="00E66D89" w:rsidP="00286ABD">
      <w:pPr>
        <w:pStyle w:val="3CorpodeTexto"/>
      </w:pPr>
    </w:p>
    <w:p w14:paraId="0FB46DA0" w14:textId="77777777" w:rsidR="00E66D89" w:rsidRDefault="00E66D89" w:rsidP="00286ABD">
      <w:pPr>
        <w:pStyle w:val="3CorpodeTexto"/>
      </w:pPr>
    </w:p>
    <w:p w14:paraId="4527B50A" w14:textId="77777777" w:rsidR="00E66D89" w:rsidRDefault="00E66D89" w:rsidP="00286ABD">
      <w:pPr>
        <w:pStyle w:val="3CorpodeTexto"/>
      </w:pPr>
    </w:p>
    <w:p w14:paraId="39537A61" w14:textId="77777777" w:rsidR="00E66D89" w:rsidRDefault="00E66D89" w:rsidP="00286ABD">
      <w:pPr>
        <w:pStyle w:val="3CorpodeTexto"/>
      </w:pPr>
    </w:p>
    <w:p w14:paraId="06B5FB4E" w14:textId="402A65BD" w:rsidR="00286ABD" w:rsidRPr="00317C71" w:rsidRDefault="00286ABD" w:rsidP="00286ABD">
      <w:pPr>
        <w:pStyle w:val="3CorpodeTexto"/>
      </w:pPr>
      <w:r w:rsidRPr="00317C71">
        <w:t xml:space="preserve">Ao clicar em </w:t>
      </w:r>
      <w:r w:rsidRPr="00286ABD">
        <w:rPr>
          <w:b/>
          <w:bCs/>
        </w:rPr>
        <w:t>Entrar com gov.br</w:t>
      </w:r>
      <w:r w:rsidRPr="00317C71">
        <w:t xml:space="preserve"> o sistema irá direcionar à página do </w:t>
      </w:r>
      <w:r w:rsidRPr="007C3375">
        <w:rPr>
          <w:b/>
          <w:bCs/>
        </w:rPr>
        <w:t>gov.br</w:t>
      </w:r>
      <w:r w:rsidRPr="00317C71">
        <w:t xml:space="preserve"> para que o usuário realize o login. Este deverá informar o </w:t>
      </w:r>
      <w:r w:rsidRPr="007C3375">
        <w:rPr>
          <w:b/>
          <w:bCs/>
        </w:rPr>
        <w:t>CPF</w:t>
      </w:r>
      <w:r w:rsidRPr="00317C71">
        <w:t xml:space="preserve"> e ao clicar em </w:t>
      </w:r>
      <w:r w:rsidRPr="007C3375">
        <w:rPr>
          <w:b/>
          <w:bCs/>
        </w:rPr>
        <w:t>Avança</w:t>
      </w:r>
      <w:r w:rsidR="00C90A12">
        <w:rPr>
          <w:b/>
          <w:bCs/>
        </w:rPr>
        <w:t>r</w:t>
      </w:r>
      <w:r w:rsidR="00580FC3">
        <w:t>.</w:t>
      </w:r>
    </w:p>
    <w:p w14:paraId="5F742A85" w14:textId="58B824FC" w:rsidR="00286ABD" w:rsidRDefault="00574A06" w:rsidP="00944775">
      <w:pPr>
        <w:pStyle w:val="Corpodetexto"/>
        <w:spacing w:before="120"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786240" behindDoc="1" locked="0" layoutInCell="1" allowOverlap="1" wp14:anchorId="72BD07FD" wp14:editId="65814748">
            <wp:simplePos x="0" y="0"/>
            <wp:positionH relativeFrom="column">
              <wp:posOffset>845185</wp:posOffset>
            </wp:positionH>
            <wp:positionV relativeFrom="paragraph">
              <wp:posOffset>99695</wp:posOffset>
            </wp:positionV>
            <wp:extent cx="5267325" cy="2447925"/>
            <wp:effectExtent l="19050" t="19050" r="28575" b="28575"/>
            <wp:wrapThrough wrapText="bothSides">
              <wp:wrapPolygon edited="0">
                <wp:start x="-78" y="-168"/>
                <wp:lineTo x="-78" y="21684"/>
                <wp:lineTo x="21639" y="21684"/>
                <wp:lineTo x="21639" y="-168"/>
                <wp:lineTo x="-78" y="-168"/>
              </wp:wrapPolygon>
            </wp:wrapThrough>
            <wp:docPr id="478" name="Imagem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47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DC006" w14:textId="41260EC6" w:rsidR="00286ABD" w:rsidRDefault="00286ABD" w:rsidP="00944775">
      <w:pPr>
        <w:pStyle w:val="Corpodetexto"/>
        <w:spacing w:before="120" w:after="0" w:line="240" w:lineRule="auto"/>
        <w:jc w:val="center"/>
      </w:pPr>
    </w:p>
    <w:p w14:paraId="3D8E3D0E" w14:textId="14C91C87" w:rsidR="00286ABD" w:rsidRDefault="00286ABD" w:rsidP="00944775">
      <w:pPr>
        <w:pStyle w:val="Corpodetexto"/>
        <w:spacing w:before="120" w:after="0" w:line="240" w:lineRule="auto"/>
        <w:jc w:val="center"/>
      </w:pPr>
    </w:p>
    <w:p w14:paraId="025823BD" w14:textId="0A5FC216" w:rsidR="00286ABD" w:rsidRDefault="00286ABD" w:rsidP="00944775">
      <w:pPr>
        <w:pStyle w:val="Corpodetexto"/>
        <w:spacing w:before="120" w:after="0" w:line="240" w:lineRule="auto"/>
        <w:jc w:val="center"/>
      </w:pPr>
    </w:p>
    <w:p w14:paraId="16A570DB" w14:textId="15C5D534" w:rsidR="00286ABD" w:rsidRDefault="00286ABD" w:rsidP="00944775">
      <w:pPr>
        <w:pStyle w:val="Corpodetexto"/>
        <w:spacing w:before="120" w:after="0" w:line="240" w:lineRule="auto"/>
        <w:jc w:val="center"/>
      </w:pPr>
    </w:p>
    <w:p w14:paraId="3AC70EFD" w14:textId="3E9484E6" w:rsidR="00286ABD" w:rsidRPr="001D1A64" w:rsidRDefault="00286ABD" w:rsidP="00944775">
      <w:pPr>
        <w:pStyle w:val="Corpodetexto"/>
        <w:spacing w:before="120" w:after="0" w:line="240" w:lineRule="auto"/>
        <w:jc w:val="center"/>
      </w:pPr>
    </w:p>
    <w:p w14:paraId="5C85F093" w14:textId="62BB37C1" w:rsidR="00007F2D" w:rsidRDefault="00007F2D" w:rsidP="00944775">
      <w:pPr>
        <w:pStyle w:val="Corpodetexto"/>
        <w:spacing w:before="120" w:after="0" w:line="240" w:lineRule="auto"/>
        <w:jc w:val="center"/>
      </w:pPr>
    </w:p>
    <w:p w14:paraId="51EA7494" w14:textId="7C49DFF4" w:rsidR="009F18BB" w:rsidRDefault="009F18BB" w:rsidP="00944775">
      <w:pPr>
        <w:pStyle w:val="Corpodetexto"/>
        <w:spacing w:before="120" w:after="0" w:line="240" w:lineRule="auto"/>
        <w:jc w:val="center"/>
      </w:pPr>
    </w:p>
    <w:p w14:paraId="21A30853" w14:textId="747BBC21" w:rsidR="009F18BB" w:rsidRDefault="009F18BB" w:rsidP="00944775">
      <w:pPr>
        <w:pStyle w:val="Corpodetexto"/>
        <w:spacing w:before="120" w:after="0" w:line="240" w:lineRule="auto"/>
        <w:jc w:val="center"/>
      </w:pPr>
    </w:p>
    <w:p w14:paraId="795B7327" w14:textId="77777777" w:rsidR="00574A06" w:rsidRDefault="00574A06" w:rsidP="00944775">
      <w:pPr>
        <w:pStyle w:val="Legenda"/>
        <w:spacing w:before="120" w:after="0"/>
      </w:pPr>
    </w:p>
    <w:p w14:paraId="445DAA9C" w14:textId="77777777" w:rsidR="00574A06" w:rsidRDefault="00574A06" w:rsidP="00944775">
      <w:pPr>
        <w:pStyle w:val="Legenda"/>
        <w:spacing w:before="120" w:after="0"/>
      </w:pPr>
    </w:p>
    <w:p w14:paraId="5866FDDC" w14:textId="77777777" w:rsidR="00574A06" w:rsidRDefault="00574A06" w:rsidP="00944775">
      <w:pPr>
        <w:pStyle w:val="Legenda"/>
        <w:spacing w:before="120" w:after="0"/>
      </w:pPr>
    </w:p>
    <w:p w14:paraId="49ED3280" w14:textId="12C4F77D" w:rsidR="009F18BB" w:rsidRDefault="00574A06" w:rsidP="00944775">
      <w:pPr>
        <w:pStyle w:val="Legenda"/>
        <w:spacing w:before="120" w:after="0"/>
      </w:pPr>
      <w:r>
        <w:t xml:space="preserve">Figura </w:t>
      </w:r>
      <w:r w:rsidR="00FD6A7F">
        <w:t>23</w:t>
      </w:r>
      <w:r>
        <w:t xml:space="preserve"> – Tela login gov.br</w:t>
      </w:r>
      <w:r w:rsidR="00C90A12">
        <w:t>.</w:t>
      </w:r>
    </w:p>
    <w:p w14:paraId="73B47E00" w14:textId="77777777" w:rsidR="004D2960" w:rsidRDefault="004D2960" w:rsidP="00007F2D">
      <w:pPr>
        <w:pStyle w:val="Corpodetexto"/>
      </w:pPr>
    </w:p>
    <w:p w14:paraId="5EA4134E" w14:textId="77777777" w:rsidR="00944775" w:rsidRDefault="00944775" w:rsidP="00007F2D">
      <w:pPr>
        <w:pStyle w:val="Corpodetexto"/>
      </w:pPr>
    </w:p>
    <w:p w14:paraId="3A778AD3" w14:textId="721FDA50" w:rsidR="00580FC3" w:rsidRPr="00317C71" w:rsidRDefault="00580FC3" w:rsidP="00580FC3">
      <w:pPr>
        <w:pStyle w:val="3CorpodeTexto"/>
      </w:pPr>
      <w:r>
        <w:t>I</w:t>
      </w:r>
      <w:r w:rsidRPr="00317C71">
        <w:t>nformar a senha</w:t>
      </w:r>
      <w:r>
        <w:t xml:space="preserve"> de acesso ao </w:t>
      </w:r>
      <w:r w:rsidRPr="007C3375">
        <w:rPr>
          <w:b/>
          <w:bCs/>
        </w:rPr>
        <w:t>gov.br</w:t>
      </w:r>
      <w:r>
        <w:t xml:space="preserve"> e clicar em entrar.</w:t>
      </w:r>
    </w:p>
    <w:p w14:paraId="43B4A966" w14:textId="63B7EF08" w:rsidR="009F18BB" w:rsidRDefault="00574A06" w:rsidP="00944775">
      <w:pPr>
        <w:pStyle w:val="Corpodetexto"/>
        <w:spacing w:before="120"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787264" behindDoc="1" locked="0" layoutInCell="1" allowOverlap="1" wp14:anchorId="1AA1ED2E" wp14:editId="0E3160BE">
            <wp:simplePos x="0" y="0"/>
            <wp:positionH relativeFrom="column">
              <wp:posOffset>845185</wp:posOffset>
            </wp:positionH>
            <wp:positionV relativeFrom="paragraph">
              <wp:posOffset>274320</wp:posOffset>
            </wp:positionV>
            <wp:extent cx="5334000" cy="2181225"/>
            <wp:effectExtent l="19050" t="19050" r="19050" b="28575"/>
            <wp:wrapThrough wrapText="bothSides">
              <wp:wrapPolygon edited="0">
                <wp:start x="-77" y="-189"/>
                <wp:lineTo x="-77" y="21694"/>
                <wp:lineTo x="21600" y="21694"/>
                <wp:lineTo x="21600" y="-189"/>
                <wp:lineTo x="-77" y="-189"/>
              </wp:wrapPolygon>
            </wp:wrapThrough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1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E2F7F" w14:textId="68EF31F2" w:rsidR="009F18BB" w:rsidRDefault="009F18BB" w:rsidP="00944775">
      <w:pPr>
        <w:pStyle w:val="Corpodetexto"/>
        <w:spacing w:before="120" w:after="0" w:line="240" w:lineRule="auto"/>
        <w:jc w:val="center"/>
      </w:pPr>
    </w:p>
    <w:p w14:paraId="5477EDAA" w14:textId="58049F9F" w:rsidR="00D76209" w:rsidRDefault="00D76209" w:rsidP="00944775">
      <w:pPr>
        <w:pStyle w:val="Corpodetexto"/>
        <w:spacing w:before="120" w:after="0" w:line="240" w:lineRule="auto"/>
        <w:jc w:val="center"/>
      </w:pPr>
    </w:p>
    <w:p w14:paraId="5855D1D0" w14:textId="655CA93A" w:rsidR="00D76209" w:rsidRDefault="00D76209" w:rsidP="00944775">
      <w:pPr>
        <w:pStyle w:val="Corpodetexto"/>
        <w:spacing w:before="120" w:after="0" w:line="240" w:lineRule="auto"/>
        <w:jc w:val="center"/>
      </w:pPr>
    </w:p>
    <w:p w14:paraId="295DC164" w14:textId="63480A24" w:rsidR="00D76209" w:rsidRDefault="00D76209" w:rsidP="00944775">
      <w:pPr>
        <w:pStyle w:val="Corpodetexto"/>
        <w:spacing w:before="120" w:after="0" w:line="240" w:lineRule="auto"/>
        <w:jc w:val="center"/>
      </w:pPr>
    </w:p>
    <w:p w14:paraId="46ABCEB1" w14:textId="46BA93E1" w:rsidR="00D76209" w:rsidRDefault="00D76209" w:rsidP="00944775">
      <w:pPr>
        <w:pStyle w:val="Corpodetexto"/>
        <w:spacing w:before="120" w:after="0" w:line="240" w:lineRule="auto"/>
        <w:jc w:val="center"/>
      </w:pPr>
    </w:p>
    <w:p w14:paraId="5489EC8C" w14:textId="5DB9F838" w:rsidR="00D76209" w:rsidRDefault="00D76209" w:rsidP="00944775">
      <w:pPr>
        <w:pStyle w:val="Corpodetexto"/>
        <w:spacing w:before="120" w:after="0" w:line="240" w:lineRule="auto"/>
        <w:jc w:val="center"/>
      </w:pPr>
    </w:p>
    <w:p w14:paraId="4205C4FF" w14:textId="72633231" w:rsidR="00D76209" w:rsidRDefault="00D76209" w:rsidP="00944775">
      <w:pPr>
        <w:pStyle w:val="Corpodetexto"/>
        <w:spacing w:before="120" w:after="0" w:line="240" w:lineRule="auto"/>
        <w:jc w:val="center"/>
      </w:pPr>
    </w:p>
    <w:p w14:paraId="62896D8C" w14:textId="4D3C757E" w:rsidR="00D76209" w:rsidRDefault="00D76209" w:rsidP="00944775">
      <w:pPr>
        <w:pStyle w:val="Corpodetexto"/>
        <w:spacing w:before="120" w:after="0" w:line="240" w:lineRule="auto"/>
        <w:jc w:val="center"/>
      </w:pPr>
    </w:p>
    <w:p w14:paraId="78648F1B" w14:textId="77777777" w:rsidR="00944775" w:rsidRDefault="00944775" w:rsidP="00944775">
      <w:pPr>
        <w:pStyle w:val="Legenda"/>
        <w:spacing w:before="120" w:after="0"/>
      </w:pPr>
    </w:p>
    <w:p w14:paraId="44D2F7AB" w14:textId="77777777" w:rsidR="00944775" w:rsidRDefault="00944775" w:rsidP="00944775">
      <w:pPr>
        <w:pStyle w:val="Legenda"/>
        <w:spacing w:before="120" w:after="0"/>
      </w:pPr>
    </w:p>
    <w:p w14:paraId="6C743482" w14:textId="77777777" w:rsidR="00944775" w:rsidRDefault="00944775" w:rsidP="00944775">
      <w:pPr>
        <w:pStyle w:val="Legenda"/>
        <w:spacing w:before="120" w:after="0"/>
      </w:pPr>
    </w:p>
    <w:p w14:paraId="23743040" w14:textId="6A4D26C7" w:rsidR="00D76209" w:rsidRDefault="00574A06" w:rsidP="00E66D89">
      <w:pPr>
        <w:pStyle w:val="Legenda"/>
        <w:spacing w:after="120"/>
      </w:pPr>
      <w:r>
        <w:t xml:space="preserve">Figura </w:t>
      </w:r>
      <w:r w:rsidR="00FD6A7F">
        <w:t>24</w:t>
      </w:r>
      <w:r>
        <w:t xml:space="preserve"> – Tela senha gov.br</w:t>
      </w:r>
      <w:r w:rsidR="00C90A12">
        <w:t>.</w:t>
      </w:r>
    </w:p>
    <w:p w14:paraId="456620A6" w14:textId="31151E14" w:rsidR="009F18BB" w:rsidRDefault="009F18BB" w:rsidP="00007F2D">
      <w:pPr>
        <w:pStyle w:val="Corpodetexto"/>
      </w:pPr>
    </w:p>
    <w:p w14:paraId="6946A93E" w14:textId="2882F34E" w:rsidR="00FA74CA" w:rsidRDefault="00FA74CA" w:rsidP="00FA74CA">
      <w:pPr>
        <w:pStyle w:val="3CorpodeTexto"/>
      </w:pPr>
      <w:r w:rsidRPr="00317C71">
        <w:t xml:space="preserve">Após realizar o </w:t>
      </w:r>
      <w:proofErr w:type="spellStart"/>
      <w:r w:rsidRPr="00317C71">
        <w:t>login</w:t>
      </w:r>
      <w:proofErr w:type="spellEnd"/>
      <w:r w:rsidR="009E6DAD">
        <w:t>,</w:t>
      </w:r>
      <w:r w:rsidRPr="00317C71">
        <w:t xml:space="preserve"> </w:t>
      </w:r>
      <w:r w:rsidR="009E6DAD">
        <w:t>ao clicar n</w:t>
      </w:r>
      <w:r w:rsidRPr="00317C71">
        <w:t xml:space="preserve">o botão </w:t>
      </w:r>
      <w:r w:rsidRPr="00FA74CA">
        <w:rPr>
          <w:b/>
          <w:bCs/>
        </w:rPr>
        <w:t>Entrar</w:t>
      </w:r>
      <w:r w:rsidRPr="00317C71">
        <w:t xml:space="preserve"> com </w:t>
      </w:r>
      <w:r w:rsidRPr="00FA74CA">
        <w:rPr>
          <w:b/>
          <w:bCs/>
        </w:rPr>
        <w:t>gov.br</w:t>
      </w:r>
      <w:r w:rsidRPr="00317C71">
        <w:t xml:space="preserve">, caso o </w:t>
      </w:r>
      <w:r w:rsidRPr="00FA74CA">
        <w:rPr>
          <w:b/>
          <w:bCs/>
        </w:rPr>
        <w:t>CPF</w:t>
      </w:r>
      <w:r w:rsidRPr="00317C71">
        <w:t xml:space="preserve"> do </w:t>
      </w:r>
      <w:r w:rsidR="004102FB">
        <w:t>Aposentado ou Pensionista</w:t>
      </w:r>
      <w:r w:rsidR="004102FB" w:rsidRPr="00317C71">
        <w:t xml:space="preserve"> </w:t>
      </w:r>
      <w:r w:rsidRPr="00317C71">
        <w:t xml:space="preserve">logado no site do </w:t>
      </w:r>
      <w:r w:rsidRPr="00FA74CA">
        <w:rPr>
          <w:b/>
          <w:bCs/>
        </w:rPr>
        <w:t>TJERJ</w:t>
      </w:r>
      <w:r w:rsidRPr="00317C71">
        <w:t xml:space="preserve"> seja diferente do </w:t>
      </w:r>
      <w:r w:rsidRPr="00FA74CA">
        <w:rPr>
          <w:b/>
          <w:bCs/>
        </w:rPr>
        <w:t>CPF</w:t>
      </w:r>
      <w:r w:rsidRPr="00317C71">
        <w:t xml:space="preserve"> que fez o login através do </w:t>
      </w:r>
      <w:r w:rsidRPr="00FA74CA">
        <w:rPr>
          <w:b/>
          <w:bCs/>
        </w:rPr>
        <w:t>Login Único</w:t>
      </w:r>
      <w:r w:rsidRPr="00317C71">
        <w:t xml:space="preserve">, o sistema irá </w:t>
      </w:r>
      <w:r w:rsidR="00E66D89" w:rsidRPr="00317C71">
        <w:t xml:space="preserve">informar </w:t>
      </w:r>
      <w:r w:rsidR="00E66D89">
        <w:t>que</w:t>
      </w:r>
      <w:r w:rsidR="00C71DB6">
        <w:t xml:space="preserve"> </w:t>
      </w:r>
      <w:r w:rsidR="00E66D89">
        <w:t xml:space="preserve">o acesso tem </w:t>
      </w:r>
      <w:r w:rsidR="00C71DB6">
        <w:t>divergência de CPF.</w:t>
      </w:r>
    </w:p>
    <w:p w14:paraId="520217B4" w14:textId="77777777" w:rsidR="0052204E" w:rsidRPr="0052204E" w:rsidRDefault="0052204E" w:rsidP="0052204E">
      <w:pPr>
        <w:pStyle w:val="Corpodetexto"/>
      </w:pPr>
    </w:p>
    <w:p w14:paraId="0FDE3080" w14:textId="3EF04F4B" w:rsidR="009E6DAD" w:rsidRPr="009E6DAD" w:rsidRDefault="0052204E" w:rsidP="00802B01">
      <w:pPr>
        <w:pStyle w:val="Corpodetexto"/>
        <w:spacing w:before="120"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1D130F2" wp14:editId="2DA9467E">
            <wp:extent cx="4324350" cy="2085975"/>
            <wp:effectExtent l="19050" t="19050" r="19050" b="28575"/>
            <wp:docPr id="226" name="Imagem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085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6AF7F1" w14:textId="52E900BE" w:rsidR="00FA74CA" w:rsidRDefault="009E6DAD" w:rsidP="00802B01">
      <w:pPr>
        <w:pStyle w:val="Legenda"/>
        <w:spacing w:before="120" w:after="0"/>
      </w:pPr>
      <w:r>
        <w:t xml:space="preserve">Figura </w:t>
      </w:r>
      <w:r w:rsidR="00FD6A7F">
        <w:t>25</w:t>
      </w:r>
      <w:r>
        <w:t xml:space="preserve"> – Tela prova de vida – </w:t>
      </w:r>
      <w:r w:rsidR="00E66D89">
        <w:t>CPF</w:t>
      </w:r>
      <w:r>
        <w:t xml:space="preserve"> divergente</w:t>
      </w:r>
      <w:r w:rsidR="00C90A12">
        <w:t>.</w:t>
      </w:r>
    </w:p>
    <w:p w14:paraId="1496A9AA" w14:textId="72F79B5F" w:rsidR="00FA74CA" w:rsidRDefault="00FA74CA" w:rsidP="00007F2D">
      <w:pPr>
        <w:pStyle w:val="Corpodetexto"/>
      </w:pPr>
    </w:p>
    <w:p w14:paraId="7A138C11" w14:textId="5AEF7C50" w:rsidR="00E51D2D" w:rsidRDefault="00E51D2D" w:rsidP="007A6967">
      <w:pPr>
        <w:pStyle w:val="3CorpodeTexto"/>
      </w:pPr>
      <w:r w:rsidRPr="00317C71">
        <w:t xml:space="preserve">Após realizar o login através do botão </w:t>
      </w:r>
      <w:r w:rsidR="00B109EC">
        <w:rPr>
          <w:bCs/>
        </w:rPr>
        <w:t>e</w:t>
      </w:r>
      <w:r w:rsidRPr="00B109EC">
        <w:rPr>
          <w:bCs/>
        </w:rPr>
        <w:t>ntrar</w:t>
      </w:r>
      <w:r w:rsidR="00B109EC">
        <w:rPr>
          <w:bCs/>
        </w:rPr>
        <w:t xml:space="preserve"> no app</w:t>
      </w:r>
      <w:r w:rsidRPr="00B109EC">
        <w:t xml:space="preserve"> </w:t>
      </w:r>
      <w:r w:rsidRPr="00B109EC">
        <w:rPr>
          <w:bCs/>
        </w:rPr>
        <w:t>gov.br</w:t>
      </w:r>
      <w:r w:rsidRPr="00317C71">
        <w:t xml:space="preserve">, o sistema irá informar ao </w:t>
      </w:r>
      <w:r w:rsidR="004102FB">
        <w:t>Aposentado ou Pensionista</w:t>
      </w:r>
      <w:r w:rsidR="004102FB" w:rsidRPr="00317C71">
        <w:t xml:space="preserve"> </w:t>
      </w:r>
      <w:r w:rsidRPr="00317C71">
        <w:t xml:space="preserve">se a biometria foi realizada com sucesso, caso esta tenha sido realizada dentro do calendário vigente. Neste momento, será registrada </w:t>
      </w:r>
      <w:r>
        <w:t>na</w:t>
      </w:r>
      <w:r w:rsidRPr="00317C71">
        <w:t xml:space="preserve"> base de dados do </w:t>
      </w:r>
      <w:r w:rsidRPr="007A6967">
        <w:rPr>
          <w:b/>
          <w:bCs/>
        </w:rPr>
        <w:t>TJERJ</w:t>
      </w:r>
      <w:r w:rsidRPr="00317C71">
        <w:t xml:space="preserve"> que o usuário realizou a prova de vida.</w:t>
      </w:r>
    </w:p>
    <w:p w14:paraId="2D5ECF8E" w14:textId="6132D4AD" w:rsidR="00346E6D" w:rsidRPr="00346E6D" w:rsidRDefault="00346E6D" w:rsidP="00346E6D">
      <w:pPr>
        <w:pStyle w:val="Corpodetexto"/>
        <w:spacing w:before="120" w:after="0" w:line="240" w:lineRule="auto"/>
        <w:jc w:val="center"/>
      </w:pPr>
    </w:p>
    <w:p w14:paraId="48A735B8" w14:textId="7E1E6209" w:rsidR="00802B01" w:rsidRDefault="00F75228" w:rsidP="00346E6D">
      <w:pPr>
        <w:pStyle w:val="Corpodetexto"/>
        <w:spacing w:before="120" w:after="0" w:line="240" w:lineRule="auto"/>
        <w:jc w:val="center"/>
      </w:pPr>
      <w:r>
        <w:rPr>
          <w:noProof/>
        </w:rPr>
        <w:drawing>
          <wp:inline distT="0" distB="0" distL="0" distR="0" wp14:anchorId="08E984AF" wp14:editId="25E78376">
            <wp:extent cx="4552950" cy="2019300"/>
            <wp:effectExtent l="19050" t="19050" r="19050" b="1905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019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C58A26" w14:textId="67DB80B5" w:rsidR="00E51D2D" w:rsidRDefault="00802B01" w:rsidP="00346E6D">
      <w:pPr>
        <w:pStyle w:val="Legenda"/>
        <w:spacing w:before="120" w:after="0"/>
      </w:pPr>
      <w:r>
        <w:t>Figura 2</w:t>
      </w:r>
      <w:r w:rsidR="00FD6A7F">
        <w:t>6</w:t>
      </w:r>
      <w:r>
        <w:t xml:space="preserve"> – Tela prova de vida realizada com sucesso – gov.br</w:t>
      </w:r>
      <w:r w:rsidR="00C90A12">
        <w:t>.</w:t>
      </w:r>
    </w:p>
    <w:p w14:paraId="53FBFD9C" w14:textId="5D3B57E1" w:rsidR="00E51D2D" w:rsidRDefault="00E51D2D" w:rsidP="00007F2D">
      <w:pPr>
        <w:pStyle w:val="Corpodetexto"/>
      </w:pPr>
    </w:p>
    <w:p w14:paraId="3BDA4E23" w14:textId="4C7BDB71" w:rsidR="00E51D2D" w:rsidRDefault="00E51D2D" w:rsidP="00007F2D">
      <w:pPr>
        <w:pStyle w:val="Corpodetexto"/>
      </w:pPr>
    </w:p>
    <w:p w14:paraId="0E5B524A" w14:textId="052F29A4" w:rsidR="00E51D2D" w:rsidRDefault="009A5F22" w:rsidP="002F157F">
      <w:pPr>
        <w:pStyle w:val="Ttulo2"/>
      </w:pPr>
      <w:bookmarkStart w:id="6" w:name="_Toc95811142"/>
      <w:r>
        <w:t>Validação Biométrica Inexistente ou fora do Calendário</w:t>
      </w:r>
      <w:bookmarkEnd w:id="6"/>
    </w:p>
    <w:p w14:paraId="12797688" w14:textId="4F93BFDD" w:rsidR="009A5F22" w:rsidRDefault="009A5F22" w:rsidP="009A5F22">
      <w:pPr>
        <w:pStyle w:val="3CorpodeTexto"/>
      </w:pPr>
      <w:r>
        <w:t xml:space="preserve">Caso a validação biométrica tenha sido realizada fora do calendário vigente ou não exista validação biométrica registrada através do </w:t>
      </w:r>
      <w:r w:rsidRPr="009A5F22">
        <w:rPr>
          <w:b/>
          <w:bCs/>
        </w:rPr>
        <w:t>gov.br</w:t>
      </w:r>
      <w:r>
        <w:t xml:space="preserve">, o sistema informará ao </w:t>
      </w:r>
      <w:r w:rsidR="004102FB">
        <w:t>Aposentado ou Pensionista</w:t>
      </w:r>
      <w:r w:rsidR="004102FB" w:rsidRPr="00317C71">
        <w:t xml:space="preserve"> </w:t>
      </w:r>
      <w:r>
        <w:t xml:space="preserve">que este deverá acessar o link </w:t>
      </w:r>
      <w:hyperlink r:id="rId26" w:history="1">
        <w:r w:rsidRPr="00E66D89">
          <w:rPr>
            <w:color w:val="0000CC"/>
          </w:rPr>
          <w:t>https://confiabilidades.acesso.gov.br/</w:t>
        </w:r>
      </w:hyperlink>
      <w:r w:rsidRPr="00E66D89">
        <w:rPr>
          <w:color w:val="0000CC"/>
        </w:rPr>
        <w:t xml:space="preserve"> </w:t>
      </w:r>
      <w:r>
        <w:t>e realizar a biometria facial novamente.</w:t>
      </w:r>
    </w:p>
    <w:p w14:paraId="1054166C" w14:textId="77777777" w:rsidR="002F157F" w:rsidRPr="002F157F" w:rsidRDefault="002F157F" w:rsidP="002F157F">
      <w:pPr>
        <w:pStyle w:val="Corpodetexto"/>
        <w:spacing w:before="120" w:after="0" w:line="240" w:lineRule="auto"/>
        <w:jc w:val="center"/>
      </w:pPr>
    </w:p>
    <w:p w14:paraId="7B8C0049" w14:textId="5F88152F" w:rsidR="002F157F" w:rsidRPr="002F157F" w:rsidRDefault="002F157F" w:rsidP="002F157F">
      <w:pPr>
        <w:pStyle w:val="Corpodetexto"/>
        <w:spacing w:before="120" w:after="0" w:line="240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790336" behindDoc="1" locked="0" layoutInCell="1" allowOverlap="1" wp14:anchorId="6191F71E" wp14:editId="02A1A3BD">
            <wp:simplePos x="0" y="0"/>
            <wp:positionH relativeFrom="column">
              <wp:posOffset>1388110</wp:posOffset>
            </wp:positionH>
            <wp:positionV relativeFrom="paragraph">
              <wp:posOffset>135255</wp:posOffset>
            </wp:positionV>
            <wp:extent cx="4152900" cy="1447800"/>
            <wp:effectExtent l="19050" t="19050" r="19050" b="19050"/>
            <wp:wrapThrough wrapText="bothSides">
              <wp:wrapPolygon edited="0">
                <wp:start x="-99" y="-284"/>
                <wp:lineTo x="-99" y="21600"/>
                <wp:lineTo x="21600" y="21600"/>
                <wp:lineTo x="21600" y="-284"/>
                <wp:lineTo x="-99" y="-284"/>
              </wp:wrapPolygon>
            </wp:wrapThrough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447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FAB7E" w14:textId="4092EC82" w:rsidR="002F157F" w:rsidRPr="002F157F" w:rsidRDefault="002F157F" w:rsidP="002F157F">
      <w:pPr>
        <w:pStyle w:val="Corpodetexto"/>
        <w:spacing w:before="120" w:after="0" w:line="240" w:lineRule="auto"/>
        <w:jc w:val="center"/>
      </w:pPr>
    </w:p>
    <w:p w14:paraId="78574D2C" w14:textId="337919FF" w:rsidR="009A5F22" w:rsidRDefault="009A5F22" w:rsidP="002F157F">
      <w:pPr>
        <w:pStyle w:val="Corpodetexto"/>
        <w:spacing w:before="120" w:after="0" w:line="240" w:lineRule="auto"/>
        <w:jc w:val="center"/>
      </w:pPr>
    </w:p>
    <w:p w14:paraId="3B46A5B5" w14:textId="58F3B981" w:rsidR="009A5F22" w:rsidRDefault="009A5F22" w:rsidP="002F157F">
      <w:pPr>
        <w:pStyle w:val="Corpodetexto"/>
        <w:spacing w:before="120" w:after="0" w:line="240" w:lineRule="auto"/>
        <w:jc w:val="center"/>
      </w:pPr>
    </w:p>
    <w:p w14:paraId="347D3FAD" w14:textId="77777777" w:rsidR="009A5F22" w:rsidRPr="009A5F22" w:rsidRDefault="009A5F22" w:rsidP="002F157F">
      <w:pPr>
        <w:pStyle w:val="Corpodetexto"/>
        <w:spacing w:before="120" w:after="0" w:line="240" w:lineRule="auto"/>
        <w:jc w:val="center"/>
      </w:pPr>
    </w:p>
    <w:p w14:paraId="7C053485" w14:textId="61E236BE" w:rsidR="009A5F22" w:rsidRDefault="009A5F22" w:rsidP="002F157F">
      <w:pPr>
        <w:pStyle w:val="Corpodetexto"/>
        <w:spacing w:before="120" w:after="0" w:line="240" w:lineRule="auto"/>
        <w:jc w:val="center"/>
      </w:pPr>
    </w:p>
    <w:p w14:paraId="305A226C" w14:textId="77777777" w:rsidR="002F157F" w:rsidRDefault="002F157F" w:rsidP="002F157F">
      <w:pPr>
        <w:pStyle w:val="Legenda"/>
        <w:spacing w:before="120" w:after="0"/>
      </w:pPr>
    </w:p>
    <w:p w14:paraId="2CE4BB39" w14:textId="606FF140" w:rsidR="00E66D89" w:rsidRDefault="00E66D89" w:rsidP="00E66D89">
      <w:pPr>
        <w:pStyle w:val="Legenda"/>
        <w:spacing w:after="120"/>
      </w:pPr>
    </w:p>
    <w:p w14:paraId="00760FA5" w14:textId="725A1F9E" w:rsidR="00E45C7B" w:rsidRDefault="002F157F" w:rsidP="00E66D89">
      <w:pPr>
        <w:pStyle w:val="Legenda"/>
        <w:spacing w:after="120"/>
      </w:pPr>
      <w:r>
        <w:t xml:space="preserve">Figura </w:t>
      </w:r>
      <w:r w:rsidR="00E66D89">
        <w:t>27 –</w:t>
      </w:r>
      <w:r>
        <w:t xml:space="preserve"> Tela validação biométrica inexistente</w:t>
      </w:r>
      <w:r w:rsidR="00C90A12">
        <w:t>.</w:t>
      </w:r>
    </w:p>
    <w:p w14:paraId="3C5A9E09" w14:textId="6137208B" w:rsidR="00E45C7B" w:rsidRDefault="00E45C7B" w:rsidP="00E66D89">
      <w:pPr>
        <w:pStyle w:val="Corpodetexto"/>
        <w:spacing w:line="240" w:lineRule="auto"/>
      </w:pPr>
    </w:p>
    <w:p w14:paraId="1DA6EC5B" w14:textId="3A785FCC" w:rsidR="00E45C7B" w:rsidRDefault="00E45C7B" w:rsidP="00007F2D">
      <w:pPr>
        <w:pStyle w:val="Corpodetexto"/>
      </w:pPr>
    </w:p>
    <w:p w14:paraId="5E04372C" w14:textId="5D9231BB" w:rsidR="00E45C7B" w:rsidRDefault="0022296A" w:rsidP="0022296A">
      <w:pPr>
        <w:pStyle w:val="3CorpodeTexto"/>
      </w:pPr>
      <w:r>
        <w:t xml:space="preserve">Ao abrir o link exibido, o </w:t>
      </w:r>
      <w:r w:rsidR="004102FB">
        <w:t>Aposentado ou Pensionista</w:t>
      </w:r>
      <w:r w:rsidR="004102FB" w:rsidRPr="00317C71">
        <w:t xml:space="preserve"> </w:t>
      </w:r>
      <w:r>
        <w:t>será direcionado à página de confiabilidade</w:t>
      </w:r>
      <w:r w:rsidR="00AC43F6">
        <w:t xml:space="preserve">, onde deverá realizar o login, utilizando </w:t>
      </w:r>
      <w:r w:rsidR="00AC43F6" w:rsidRPr="00B30725">
        <w:rPr>
          <w:b/>
          <w:bCs/>
        </w:rPr>
        <w:t>CPF</w:t>
      </w:r>
      <w:r w:rsidR="00AC43F6">
        <w:t xml:space="preserve"> e </w:t>
      </w:r>
      <w:r w:rsidR="00AC43F6" w:rsidRPr="00B30725">
        <w:rPr>
          <w:b/>
          <w:bCs/>
        </w:rPr>
        <w:t>senha</w:t>
      </w:r>
      <w:r w:rsidR="00AC43F6">
        <w:t xml:space="preserve"> de acesso ao </w:t>
      </w:r>
      <w:r w:rsidR="00C855D5" w:rsidRPr="00B30725">
        <w:rPr>
          <w:b/>
          <w:bCs/>
        </w:rPr>
        <w:t>gov.br</w:t>
      </w:r>
      <w:r w:rsidR="00C855D5">
        <w:rPr>
          <w:b/>
          <w:bCs/>
        </w:rPr>
        <w:t xml:space="preserve"> </w:t>
      </w:r>
      <w:r w:rsidR="00C855D5">
        <w:t xml:space="preserve">clicando em </w:t>
      </w:r>
      <w:r w:rsidR="00C855D5" w:rsidRPr="00C855D5">
        <w:rPr>
          <w:b/>
          <w:bCs/>
        </w:rPr>
        <w:t>Entrar</w:t>
      </w:r>
      <w:r w:rsidR="00C855D5">
        <w:t>.</w:t>
      </w:r>
    </w:p>
    <w:p w14:paraId="76163D23" w14:textId="18400BA0" w:rsidR="00D93C59" w:rsidRPr="00D93C59" w:rsidRDefault="00D93C59" w:rsidP="0052204E">
      <w:pPr>
        <w:pStyle w:val="Corpodetexto"/>
        <w:spacing w:before="120"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791360" behindDoc="1" locked="0" layoutInCell="1" allowOverlap="1" wp14:anchorId="3B0C49CC" wp14:editId="3F74638C">
            <wp:simplePos x="0" y="0"/>
            <wp:positionH relativeFrom="column">
              <wp:posOffset>911860</wp:posOffset>
            </wp:positionH>
            <wp:positionV relativeFrom="paragraph">
              <wp:posOffset>248285</wp:posOffset>
            </wp:positionV>
            <wp:extent cx="5248275" cy="2276475"/>
            <wp:effectExtent l="19050" t="19050" r="28575" b="28575"/>
            <wp:wrapThrough wrapText="bothSides">
              <wp:wrapPolygon edited="0">
                <wp:start x="-78" y="-181"/>
                <wp:lineTo x="-78" y="21690"/>
                <wp:lineTo x="21639" y="21690"/>
                <wp:lineTo x="21639" y="-181"/>
                <wp:lineTo x="-78" y="-181"/>
              </wp:wrapPolygon>
            </wp:wrapThrough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276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B896C" w14:textId="73B93C35" w:rsidR="0022296A" w:rsidRDefault="0022296A" w:rsidP="0052204E">
      <w:pPr>
        <w:pStyle w:val="Corpodetexto"/>
        <w:spacing w:before="120" w:after="0" w:line="240" w:lineRule="auto"/>
        <w:jc w:val="center"/>
      </w:pPr>
    </w:p>
    <w:p w14:paraId="4FB8151A" w14:textId="5A0EC44D" w:rsidR="00E45C7B" w:rsidRDefault="00E45C7B" w:rsidP="0052204E">
      <w:pPr>
        <w:pStyle w:val="Corpodetexto"/>
        <w:spacing w:before="120" w:after="0" w:line="240" w:lineRule="auto"/>
        <w:jc w:val="center"/>
      </w:pPr>
    </w:p>
    <w:p w14:paraId="173FFA4E" w14:textId="2447C134" w:rsidR="00E45C7B" w:rsidRDefault="00E45C7B" w:rsidP="0052204E">
      <w:pPr>
        <w:pStyle w:val="Corpodetexto"/>
        <w:spacing w:before="120" w:after="0" w:line="240" w:lineRule="auto"/>
        <w:jc w:val="center"/>
      </w:pPr>
    </w:p>
    <w:p w14:paraId="423B59AC" w14:textId="3FAD1C38" w:rsidR="00E51D2D" w:rsidRDefault="00E51D2D" w:rsidP="0052204E">
      <w:pPr>
        <w:pStyle w:val="Corpodetexto"/>
        <w:spacing w:before="120" w:after="0" w:line="240" w:lineRule="auto"/>
        <w:jc w:val="center"/>
      </w:pPr>
    </w:p>
    <w:p w14:paraId="487E72CC" w14:textId="6F207365" w:rsidR="00D01C81" w:rsidRDefault="00D01C81" w:rsidP="0052204E">
      <w:pPr>
        <w:pStyle w:val="Corpodetexto"/>
        <w:spacing w:before="120" w:after="0" w:line="240" w:lineRule="auto"/>
        <w:jc w:val="center"/>
      </w:pPr>
    </w:p>
    <w:p w14:paraId="40E88A54" w14:textId="033EE35F" w:rsidR="00D01C81" w:rsidRDefault="00D01C81" w:rsidP="0052204E">
      <w:pPr>
        <w:pStyle w:val="Corpodetexto"/>
        <w:spacing w:before="120" w:after="0" w:line="240" w:lineRule="auto"/>
        <w:jc w:val="center"/>
      </w:pPr>
    </w:p>
    <w:p w14:paraId="51AB5E8B" w14:textId="6FCBBCC8" w:rsidR="00D01C81" w:rsidRDefault="00D01C81" w:rsidP="0052204E">
      <w:pPr>
        <w:pStyle w:val="Corpodetexto"/>
        <w:spacing w:before="120" w:after="0" w:line="240" w:lineRule="auto"/>
        <w:jc w:val="center"/>
      </w:pPr>
    </w:p>
    <w:p w14:paraId="3E7E1D7F" w14:textId="073E7339" w:rsidR="00D01C81" w:rsidRDefault="00D01C81" w:rsidP="0052204E">
      <w:pPr>
        <w:pStyle w:val="Corpodetexto"/>
        <w:spacing w:before="120" w:after="0" w:line="240" w:lineRule="auto"/>
        <w:jc w:val="center"/>
      </w:pPr>
    </w:p>
    <w:p w14:paraId="3BE6A9EE" w14:textId="77777777" w:rsidR="0052204E" w:rsidRDefault="0052204E" w:rsidP="0052204E">
      <w:pPr>
        <w:pStyle w:val="Legenda"/>
        <w:spacing w:before="120" w:after="0"/>
      </w:pPr>
    </w:p>
    <w:p w14:paraId="1B11F01F" w14:textId="77777777" w:rsidR="0052204E" w:rsidRDefault="0052204E" w:rsidP="0052204E">
      <w:pPr>
        <w:pStyle w:val="Legenda"/>
        <w:spacing w:before="120" w:after="0"/>
      </w:pPr>
    </w:p>
    <w:p w14:paraId="1A3594E1" w14:textId="77777777" w:rsidR="0052204E" w:rsidRDefault="0052204E" w:rsidP="0052204E">
      <w:pPr>
        <w:pStyle w:val="Legenda"/>
        <w:spacing w:before="120" w:after="0"/>
      </w:pPr>
    </w:p>
    <w:p w14:paraId="716B4214" w14:textId="77777777" w:rsidR="002C1FAB" w:rsidRDefault="002C1FAB" w:rsidP="002C1FAB">
      <w:pPr>
        <w:pStyle w:val="Legenda"/>
        <w:spacing w:after="0"/>
      </w:pPr>
    </w:p>
    <w:p w14:paraId="01D6FC45" w14:textId="35D2B344" w:rsidR="00D01C81" w:rsidRDefault="00D93C59" w:rsidP="002C1FAB">
      <w:pPr>
        <w:pStyle w:val="Legenda"/>
        <w:spacing w:after="120"/>
      </w:pPr>
      <w:r>
        <w:t xml:space="preserve">Figura </w:t>
      </w:r>
      <w:r w:rsidR="00E66D89">
        <w:t>28 –</w:t>
      </w:r>
      <w:r>
        <w:t xml:space="preserve"> Tela página de confiabilidade </w:t>
      </w:r>
      <w:r w:rsidR="00E66D89">
        <w:t>CPF</w:t>
      </w:r>
      <w:r>
        <w:t xml:space="preserve"> e senha</w:t>
      </w:r>
      <w:r w:rsidR="00C90A12">
        <w:t>.</w:t>
      </w:r>
    </w:p>
    <w:p w14:paraId="0CD118CB" w14:textId="6F1BCE3E" w:rsidR="00D01C81" w:rsidRDefault="00D01C81" w:rsidP="00007F2D">
      <w:pPr>
        <w:pStyle w:val="Corpodetexto"/>
      </w:pPr>
    </w:p>
    <w:p w14:paraId="71111256" w14:textId="413CAEB8" w:rsidR="00D51451" w:rsidRDefault="00966749" w:rsidP="00D51451">
      <w:pPr>
        <w:pStyle w:val="3CorpodeTexto"/>
      </w:pPr>
      <w:r>
        <w:t xml:space="preserve">O </w:t>
      </w:r>
      <w:r w:rsidR="004102FB">
        <w:t>Aposentado ou Pensionista</w:t>
      </w:r>
      <w:r w:rsidR="004102FB" w:rsidRPr="00317C71">
        <w:t xml:space="preserve"> </w:t>
      </w:r>
      <w:r w:rsidR="00D51451">
        <w:t xml:space="preserve">será direcionado </w:t>
      </w:r>
      <w:r w:rsidR="00B30725">
        <w:t xml:space="preserve">para a tela de </w:t>
      </w:r>
      <w:r w:rsidR="00B30725" w:rsidRPr="00B30725">
        <w:rPr>
          <w:b/>
          <w:bCs/>
        </w:rPr>
        <w:t>Selos de Confiabilidade</w:t>
      </w:r>
      <w:r w:rsidR="0098344F">
        <w:t xml:space="preserve"> e c</w:t>
      </w:r>
      <w:r w:rsidR="00D51451">
        <w:t xml:space="preserve">aso nunca tenha utilizado a biometria facial através do </w:t>
      </w:r>
      <w:r w:rsidR="00920AD8">
        <w:t>aplicativo</w:t>
      </w:r>
      <w:r w:rsidR="004C04F6">
        <w:t xml:space="preserve"> </w:t>
      </w:r>
      <w:r w:rsidR="00D51451" w:rsidRPr="00B30725">
        <w:rPr>
          <w:b/>
          <w:bCs/>
        </w:rPr>
        <w:t>gov.b</w:t>
      </w:r>
      <w:r w:rsidR="00B30725">
        <w:rPr>
          <w:b/>
          <w:bCs/>
        </w:rPr>
        <w:t>r</w:t>
      </w:r>
      <w:r>
        <w:t>, será exibida a tela</w:t>
      </w:r>
      <w:r w:rsidR="0098344F">
        <w:t>.</w:t>
      </w:r>
    </w:p>
    <w:p w14:paraId="47B473F2" w14:textId="0C8B1D48" w:rsidR="00920AD8" w:rsidRPr="00920AD8" w:rsidRDefault="00920AD8" w:rsidP="00920AD8">
      <w:pPr>
        <w:pStyle w:val="Corpodetexto"/>
      </w:pPr>
    </w:p>
    <w:p w14:paraId="460BC98D" w14:textId="09FE558E" w:rsidR="00AC43F6" w:rsidRDefault="00AC43F6" w:rsidP="00AC43F6">
      <w:pPr>
        <w:pStyle w:val="Corpodetexto"/>
      </w:pPr>
    </w:p>
    <w:p w14:paraId="28B1759E" w14:textId="0E832F9C" w:rsidR="00AC43F6" w:rsidRPr="00AC43F6" w:rsidRDefault="00AC43F6" w:rsidP="00AC43F6">
      <w:pPr>
        <w:pStyle w:val="Corpodetexto"/>
      </w:pPr>
    </w:p>
    <w:p w14:paraId="6FA93565" w14:textId="0F9E51CA" w:rsidR="00D51451" w:rsidRDefault="00D51451" w:rsidP="00007F2D">
      <w:pPr>
        <w:pStyle w:val="Corpodetexto"/>
      </w:pPr>
    </w:p>
    <w:p w14:paraId="40364A91" w14:textId="713059CD" w:rsidR="00D51451" w:rsidRDefault="00D51451" w:rsidP="00007F2D">
      <w:pPr>
        <w:pStyle w:val="Corpodetexto"/>
      </w:pPr>
    </w:p>
    <w:p w14:paraId="4B63B4B9" w14:textId="35F16430" w:rsidR="00D51451" w:rsidRDefault="00D51451" w:rsidP="00007F2D">
      <w:pPr>
        <w:pStyle w:val="Corpodetexto"/>
      </w:pPr>
    </w:p>
    <w:p w14:paraId="18B60E6E" w14:textId="1193D26C" w:rsidR="00D51451" w:rsidRDefault="00D51451" w:rsidP="00007F2D">
      <w:pPr>
        <w:pStyle w:val="Corpodetexto"/>
      </w:pPr>
    </w:p>
    <w:p w14:paraId="1CCD94E6" w14:textId="4FEF11A5" w:rsidR="00E51D2D" w:rsidRDefault="00781FD5" w:rsidP="00007F2D">
      <w:pPr>
        <w:pStyle w:val="Corpodetexto"/>
      </w:pPr>
      <w:r>
        <w:rPr>
          <w:noProof/>
        </w:rPr>
        <w:lastRenderedPageBreak/>
        <w:drawing>
          <wp:anchor distT="0" distB="0" distL="114300" distR="114300" simplePos="0" relativeHeight="251792384" behindDoc="1" locked="0" layoutInCell="1" allowOverlap="1" wp14:anchorId="3646AB91" wp14:editId="0CDD8911">
            <wp:simplePos x="0" y="0"/>
            <wp:positionH relativeFrom="margin">
              <wp:align>center</wp:align>
            </wp:positionH>
            <wp:positionV relativeFrom="page">
              <wp:posOffset>352425</wp:posOffset>
            </wp:positionV>
            <wp:extent cx="3114675" cy="2171700"/>
            <wp:effectExtent l="19050" t="19050" r="28575" b="19050"/>
            <wp:wrapThrough wrapText="bothSides">
              <wp:wrapPolygon edited="0">
                <wp:start x="-132" y="-189"/>
                <wp:lineTo x="-132" y="21600"/>
                <wp:lineTo x="21666" y="21600"/>
                <wp:lineTo x="21666" y="-189"/>
                <wp:lineTo x="-132" y="-189"/>
              </wp:wrapPolygon>
            </wp:wrapThrough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7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46E90" w14:textId="2515CF93" w:rsidR="002C1FAB" w:rsidRDefault="002C1FAB" w:rsidP="00920AD8">
      <w:pPr>
        <w:pStyle w:val="Legenda"/>
        <w:spacing w:before="120" w:after="0"/>
      </w:pPr>
    </w:p>
    <w:p w14:paraId="2A51F9E9" w14:textId="4F21D198" w:rsidR="00C90A12" w:rsidRDefault="00C90A12" w:rsidP="002C1FAB">
      <w:pPr>
        <w:pStyle w:val="Legenda"/>
        <w:spacing w:after="120"/>
      </w:pPr>
    </w:p>
    <w:p w14:paraId="1B0806ED" w14:textId="77777777" w:rsidR="00C90A12" w:rsidRDefault="00C90A12" w:rsidP="002C1FAB">
      <w:pPr>
        <w:pStyle w:val="Legenda"/>
        <w:spacing w:after="120"/>
      </w:pPr>
    </w:p>
    <w:p w14:paraId="08487497" w14:textId="51B45B8F" w:rsidR="00C90A12" w:rsidRDefault="00C90A12" w:rsidP="002C1FAB">
      <w:pPr>
        <w:pStyle w:val="Legenda"/>
        <w:spacing w:after="120"/>
      </w:pPr>
    </w:p>
    <w:p w14:paraId="0F2970B7" w14:textId="3E1359D6" w:rsidR="00781FD5" w:rsidRDefault="00781FD5" w:rsidP="00781FD5"/>
    <w:p w14:paraId="076A4588" w14:textId="651C456C" w:rsidR="00781FD5" w:rsidRDefault="00781FD5" w:rsidP="00781FD5"/>
    <w:p w14:paraId="08A028B0" w14:textId="77777777" w:rsidR="00781FD5" w:rsidRPr="00781FD5" w:rsidRDefault="00781FD5" w:rsidP="00781FD5"/>
    <w:p w14:paraId="0A7A645A" w14:textId="5928C3FF" w:rsidR="0098344F" w:rsidRDefault="00920AD8" w:rsidP="002C1FAB">
      <w:pPr>
        <w:pStyle w:val="Legenda"/>
        <w:spacing w:after="120"/>
      </w:pPr>
      <w:r>
        <w:t xml:space="preserve">Figura </w:t>
      </w:r>
      <w:r w:rsidR="002C1FAB">
        <w:t>29 –</w:t>
      </w:r>
      <w:r>
        <w:t xml:space="preserve"> Tela selo de confiabilidade bronze</w:t>
      </w:r>
      <w:r w:rsidR="00C90A12">
        <w:t>.</w:t>
      </w:r>
    </w:p>
    <w:p w14:paraId="0BE237CA" w14:textId="77777777" w:rsidR="00322FCC" w:rsidRDefault="00322FCC" w:rsidP="00322FCC">
      <w:pPr>
        <w:pStyle w:val="3CorpodeTexto"/>
      </w:pPr>
    </w:p>
    <w:p w14:paraId="03D8BAED" w14:textId="77BAB51D" w:rsidR="00E63E3F" w:rsidRDefault="00322FCC" w:rsidP="00322FCC">
      <w:pPr>
        <w:pStyle w:val="3CorpodeTexto"/>
      </w:pPr>
      <w:r>
        <w:t xml:space="preserve">Caso o </w:t>
      </w:r>
      <w:r w:rsidR="00CF4E94">
        <w:t>Aposentado ou Pensionista</w:t>
      </w:r>
      <w:r w:rsidR="00CF4E94" w:rsidRPr="00317C71">
        <w:t xml:space="preserve"> </w:t>
      </w:r>
      <w:r>
        <w:t>já tenha utilizado a biometr</w:t>
      </w:r>
      <w:r w:rsidR="00920AD8">
        <w:t>ia facial através do aplicativo</w:t>
      </w:r>
      <w:r w:rsidRPr="00322FCC">
        <w:rPr>
          <w:b/>
          <w:bCs/>
        </w:rPr>
        <w:t xml:space="preserve"> gov.br</w:t>
      </w:r>
      <w:r>
        <w:t>, será exibida a tela.</w:t>
      </w:r>
    </w:p>
    <w:p w14:paraId="4B3F728D" w14:textId="77777777" w:rsidR="00920AD8" w:rsidRPr="00920AD8" w:rsidRDefault="00920AD8" w:rsidP="00920AD8">
      <w:pPr>
        <w:pStyle w:val="Corpodetexto"/>
        <w:spacing w:before="120" w:after="0" w:line="240" w:lineRule="auto"/>
        <w:jc w:val="center"/>
      </w:pPr>
    </w:p>
    <w:p w14:paraId="6E307663" w14:textId="544B222B" w:rsidR="00E63E3F" w:rsidRDefault="00E63E3F" w:rsidP="00920AD8">
      <w:pPr>
        <w:pStyle w:val="Corpodetexto"/>
        <w:spacing w:before="120" w:after="0" w:line="240" w:lineRule="auto"/>
        <w:jc w:val="center"/>
      </w:pPr>
    </w:p>
    <w:p w14:paraId="0767E1E2" w14:textId="616AA11D" w:rsidR="0098344F" w:rsidRDefault="00920AD8" w:rsidP="00920AD8">
      <w:pPr>
        <w:pStyle w:val="Corpodetexto"/>
        <w:spacing w:before="120"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793408" behindDoc="1" locked="0" layoutInCell="1" allowOverlap="1" wp14:anchorId="2308615E" wp14:editId="52B3B90A">
            <wp:simplePos x="0" y="0"/>
            <wp:positionH relativeFrom="column">
              <wp:posOffset>1559560</wp:posOffset>
            </wp:positionH>
            <wp:positionV relativeFrom="paragraph">
              <wp:posOffset>27305</wp:posOffset>
            </wp:positionV>
            <wp:extent cx="3543300" cy="2400300"/>
            <wp:effectExtent l="19050" t="19050" r="19050" b="19050"/>
            <wp:wrapThrough wrapText="bothSides">
              <wp:wrapPolygon edited="0">
                <wp:start x="-116" y="-171"/>
                <wp:lineTo x="-116" y="21600"/>
                <wp:lineTo x="21600" y="21600"/>
                <wp:lineTo x="21600" y="-171"/>
                <wp:lineTo x="-116" y="-171"/>
              </wp:wrapPolygon>
            </wp:wrapThrough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00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B9B32" w14:textId="77777777" w:rsidR="00920AD8" w:rsidRDefault="00920AD8" w:rsidP="00920AD8">
      <w:pPr>
        <w:pStyle w:val="Corpodetexto"/>
        <w:spacing w:before="120" w:after="0" w:line="240" w:lineRule="auto"/>
        <w:jc w:val="center"/>
      </w:pPr>
    </w:p>
    <w:p w14:paraId="558D7ED7" w14:textId="77777777" w:rsidR="00920AD8" w:rsidRDefault="00920AD8" w:rsidP="00920AD8">
      <w:pPr>
        <w:pStyle w:val="Corpodetexto"/>
        <w:spacing w:before="120" w:after="0" w:line="240" w:lineRule="auto"/>
        <w:jc w:val="center"/>
      </w:pPr>
    </w:p>
    <w:p w14:paraId="3047E85B" w14:textId="77777777" w:rsidR="00920AD8" w:rsidRDefault="00920AD8" w:rsidP="00920AD8">
      <w:pPr>
        <w:pStyle w:val="Corpodetexto"/>
        <w:spacing w:before="120" w:after="0" w:line="240" w:lineRule="auto"/>
        <w:jc w:val="center"/>
      </w:pPr>
    </w:p>
    <w:p w14:paraId="51A9B443" w14:textId="77777777" w:rsidR="00920AD8" w:rsidRDefault="00920AD8" w:rsidP="00920AD8">
      <w:pPr>
        <w:pStyle w:val="Corpodetexto"/>
        <w:spacing w:before="120" w:after="0" w:line="240" w:lineRule="auto"/>
        <w:jc w:val="center"/>
      </w:pPr>
    </w:p>
    <w:p w14:paraId="767559EF" w14:textId="77777777" w:rsidR="00920AD8" w:rsidRDefault="00920AD8" w:rsidP="00920AD8">
      <w:pPr>
        <w:pStyle w:val="Corpodetexto"/>
        <w:spacing w:before="120" w:after="0" w:line="240" w:lineRule="auto"/>
        <w:jc w:val="center"/>
      </w:pPr>
    </w:p>
    <w:p w14:paraId="0F081FBC" w14:textId="77777777" w:rsidR="00920AD8" w:rsidRDefault="00920AD8" w:rsidP="00920AD8">
      <w:pPr>
        <w:pStyle w:val="Corpodetexto"/>
        <w:spacing w:before="120" w:after="0" w:line="240" w:lineRule="auto"/>
        <w:jc w:val="center"/>
      </w:pPr>
    </w:p>
    <w:p w14:paraId="45B63727" w14:textId="77777777" w:rsidR="00920AD8" w:rsidRDefault="00920AD8" w:rsidP="00920AD8">
      <w:pPr>
        <w:pStyle w:val="Corpodetexto"/>
        <w:spacing w:before="120" w:after="0" w:line="240" w:lineRule="auto"/>
        <w:jc w:val="center"/>
      </w:pPr>
    </w:p>
    <w:p w14:paraId="514FC49B" w14:textId="77777777" w:rsidR="00920AD8" w:rsidRDefault="00920AD8" w:rsidP="00920AD8">
      <w:pPr>
        <w:pStyle w:val="Legenda"/>
        <w:spacing w:before="120" w:after="0"/>
      </w:pPr>
    </w:p>
    <w:p w14:paraId="7C365914" w14:textId="77777777" w:rsidR="00920AD8" w:rsidRDefault="00920AD8" w:rsidP="00920AD8">
      <w:pPr>
        <w:pStyle w:val="Legenda"/>
        <w:spacing w:before="120" w:after="0"/>
      </w:pPr>
    </w:p>
    <w:p w14:paraId="4C044E40" w14:textId="77777777" w:rsidR="00920AD8" w:rsidRDefault="00920AD8" w:rsidP="00920AD8">
      <w:pPr>
        <w:pStyle w:val="Legenda"/>
        <w:spacing w:before="120" w:after="0"/>
      </w:pPr>
    </w:p>
    <w:p w14:paraId="6C8C7D18" w14:textId="77777777" w:rsidR="002C1FAB" w:rsidRDefault="002C1FAB" w:rsidP="002C1FAB">
      <w:pPr>
        <w:pStyle w:val="Legenda"/>
        <w:spacing w:after="120"/>
      </w:pPr>
    </w:p>
    <w:p w14:paraId="5C1A78D7" w14:textId="029E0117" w:rsidR="00920AD8" w:rsidRDefault="00FD6A7F" w:rsidP="002C1FAB">
      <w:pPr>
        <w:pStyle w:val="Legenda"/>
        <w:spacing w:after="120"/>
      </w:pPr>
      <w:r>
        <w:t>Figura 30</w:t>
      </w:r>
      <w:r w:rsidR="00920AD8">
        <w:t xml:space="preserve"> – Tela selo de confiabilidade ouro</w:t>
      </w:r>
      <w:r w:rsidR="00C90A12">
        <w:t>.</w:t>
      </w:r>
    </w:p>
    <w:p w14:paraId="7A6EB46C" w14:textId="77777777" w:rsidR="00920AD8" w:rsidRDefault="00920AD8" w:rsidP="00007F2D">
      <w:pPr>
        <w:pStyle w:val="Corpodetexto"/>
      </w:pPr>
    </w:p>
    <w:p w14:paraId="70EBA2BE" w14:textId="1ACF3FE6" w:rsidR="00086E8A" w:rsidRDefault="00086E8A" w:rsidP="00007F2D">
      <w:pPr>
        <w:pStyle w:val="Corpodetexto"/>
      </w:pPr>
    </w:p>
    <w:p w14:paraId="65988080" w14:textId="53713D5A" w:rsidR="00086E8A" w:rsidRDefault="00086E8A" w:rsidP="00086E8A">
      <w:pPr>
        <w:pStyle w:val="3CorpodeTexto"/>
      </w:pPr>
      <w:r>
        <w:t xml:space="preserve">Nos casos em que o </w:t>
      </w:r>
      <w:r w:rsidR="00CF4E94">
        <w:t>Aposentado ou Pensionista</w:t>
      </w:r>
      <w:r w:rsidR="00CF4E94" w:rsidRPr="00317C71">
        <w:t xml:space="preserve"> </w:t>
      </w:r>
      <w:r>
        <w:t xml:space="preserve">não tem o selo de confiabilidade </w:t>
      </w:r>
      <w:r w:rsidRPr="00086E8A">
        <w:rPr>
          <w:b/>
          <w:bCs/>
        </w:rPr>
        <w:t>Conta Comprovada (Ouro)</w:t>
      </w:r>
      <w:r>
        <w:t>, este deverá identificar, na parte inferior da página inicial, o item referente a este selo de confiabilidade.</w:t>
      </w:r>
    </w:p>
    <w:p w14:paraId="210AF0AE" w14:textId="77777777" w:rsidR="0035654A" w:rsidRPr="0035654A" w:rsidRDefault="0035654A" w:rsidP="0035654A">
      <w:pPr>
        <w:pStyle w:val="Corpodetexto"/>
        <w:spacing w:before="120" w:after="0" w:line="240" w:lineRule="auto"/>
        <w:jc w:val="center"/>
      </w:pPr>
    </w:p>
    <w:p w14:paraId="6B60E06D" w14:textId="3B0B1AAB" w:rsidR="00167F43" w:rsidRDefault="00167F43" w:rsidP="0035654A">
      <w:pPr>
        <w:pStyle w:val="Corpodetexto"/>
        <w:spacing w:before="120" w:after="0" w:line="240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794432" behindDoc="1" locked="0" layoutInCell="1" allowOverlap="1" wp14:anchorId="24A3B860" wp14:editId="340AF1A8">
            <wp:simplePos x="0" y="0"/>
            <wp:positionH relativeFrom="column">
              <wp:posOffset>1588135</wp:posOffset>
            </wp:positionH>
            <wp:positionV relativeFrom="paragraph">
              <wp:posOffset>156845</wp:posOffset>
            </wp:positionV>
            <wp:extent cx="3419475" cy="1219200"/>
            <wp:effectExtent l="19050" t="19050" r="28575" b="19050"/>
            <wp:wrapThrough wrapText="bothSides">
              <wp:wrapPolygon edited="0">
                <wp:start x="-120" y="-338"/>
                <wp:lineTo x="-120" y="21600"/>
                <wp:lineTo x="21660" y="21600"/>
                <wp:lineTo x="21660" y="-338"/>
                <wp:lineTo x="-120" y="-338"/>
              </wp:wrapPolygon>
            </wp:wrapThrough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21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EAAEF" w14:textId="77777777" w:rsidR="00167F43" w:rsidRPr="00167F43" w:rsidRDefault="00167F43" w:rsidP="0035654A">
      <w:pPr>
        <w:pStyle w:val="Corpodetexto"/>
        <w:spacing w:before="120" w:after="0" w:line="240" w:lineRule="auto"/>
        <w:jc w:val="center"/>
      </w:pPr>
    </w:p>
    <w:p w14:paraId="3AFB2026" w14:textId="3BEE2B97" w:rsidR="00086E8A" w:rsidRDefault="00086E8A" w:rsidP="0035654A">
      <w:pPr>
        <w:pStyle w:val="Corpodetexto"/>
        <w:spacing w:before="120" w:after="0" w:line="240" w:lineRule="auto"/>
        <w:jc w:val="center"/>
      </w:pPr>
    </w:p>
    <w:p w14:paraId="1A03F9C0" w14:textId="2A67015A" w:rsidR="00086E8A" w:rsidRDefault="00086E8A" w:rsidP="0035654A">
      <w:pPr>
        <w:pStyle w:val="Corpodetexto"/>
        <w:spacing w:before="120" w:after="0" w:line="240" w:lineRule="auto"/>
        <w:jc w:val="center"/>
      </w:pPr>
    </w:p>
    <w:p w14:paraId="1EECCD8E" w14:textId="0C6074DC" w:rsidR="00086E8A" w:rsidRDefault="00086E8A" w:rsidP="0035654A">
      <w:pPr>
        <w:pStyle w:val="Corpodetexto"/>
        <w:spacing w:before="120" w:after="0" w:line="240" w:lineRule="auto"/>
        <w:jc w:val="center"/>
      </w:pPr>
    </w:p>
    <w:p w14:paraId="31130871" w14:textId="77777777" w:rsidR="0035654A" w:rsidRDefault="0035654A" w:rsidP="0035654A">
      <w:pPr>
        <w:pStyle w:val="Legenda"/>
        <w:spacing w:before="120" w:after="0"/>
      </w:pPr>
    </w:p>
    <w:p w14:paraId="101EDDEF" w14:textId="77777777" w:rsidR="002C1FAB" w:rsidRDefault="002C1FAB" w:rsidP="002C1FAB">
      <w:pPr>
        <w:pStyle w:val="Legenda"/>
        <w:spacing w:after="120"/>
      </w:pPr>
    </w:p>
    <w:p w14:paraId="40F2BEA9" w14:textId="73E96D85" w:rsidR="00086E8A" w:rsidRDefault="00167F43" w:rsidP="002C1FAB">
      <w:pPr>
        <w:pStyle w:val="Legenda"/>
        <w:spacing w:after="120"/>
      </w:pPr>
      <w:r>
        <w:t xml:space="preserve">Figura </w:t>
      </w:r>
      <w:r w:rsidR="00633A78">
        <w:t>3</w:t>
      </w:r>
      <w:r w:rsidR="00FD6A7F">
        <w:t>1</w:t>
      </w:r>
      <w:r>
        <w:t xml:space="preserve"> – Tela conta ouro TSE</w:t>
      </w:r>
      <w:r w:rsidR="00C90A12">
        <w:t>.</w:t>
      </w:r>
    </w:p>
    <w:p w14:paraId="0AE9491F" w14:textId="3C47BD11" w:rsidR="00086E8A" w:rsidRDefault="00086E8A" w:rsidP="002C1FAB">
      <w:pPr>
        <w:pStyle w:val="Corpodetexto"/>
        <w:spacing w:line="240" w:lineRule="auto"/>
      </w:pPr>
    </w:p>
    <w:p w14:paraId="5E067593" w14:textId="0CE65E33" w:rsidR="00086E8A" w:rsidRDefault="00086E8A" w:rsidP="00007F2D">
      <w:pPr>
        <w:pStyle w:val="Corpodetexto"/>
      </w:pPr>
    </w:p>
    <w:p w14:paraId="58ECA42F" w14:textId="339CE68F" w:rsidR="009116C8" w:rsidRDefault="009116C8" w:rsidP="00162C8E">
      <w:pPr>
        <w:pStyle w:val="3CorpodeTexto"/>
      </w:pPr>
      <w:r>
        <w:t xml:space="preserve">Nos casos em que já possui o selo de confiabilidade </w:t>
      </w:r>
      <w:r w:rsidRPr="009116C8">
        <w:rPr>
          <w:b/>
          <w:bCs/>
        </w:rPr>
        <w:t>Conta Comprovada (Ouro)</w:t>
      </w:r>
      <w:r>
        <w:t>, este deverá clicar neste selo, quando será direcionado à página para atualização do selo</w:t>
      </w:r>
      <w:r w:rsidR="008C3A96">
        <w:t xml:space="preserve"> e</w:t>
      </w:r>
      <w:r>
        <w:t xml:space="preserve"> </w:t>
      </w:r>
      <w:r w:rsidR="008C3A96">
        <w:t xml:space="preserve">o site de </w:t>
      </w:r>
      <w:r>
        <w:t xml:space="preserve">confiabilidade irá atualizar a sua biometria facial, clicando no botão </w:t>
      </w:r>
      <w:r w:rsidRPr="008C3A96">
        <w:rPr>
          <w:b/>
          <w:bCs/>
        </w:rPr>
        <w:t>Atualizar</w:t>
      </w:r>
      <w:r>
        <w:t>.</w:t>
      </w:r>
    </w:p>
    <w:p w14:paraId="3E8060DE" w14:textId="33D1BF56" w:rsidR="00167F43" w:rsidRPr="00167F43" w:rsidRDefault="00167F43" w:rsidP="0035654A">
      <w:pPr>
        <w:pStyle w:val="Corpodetexto"/>
        <w:spacing w:before="120"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795456" behindDoc="1" locked="0" layoutInCell="1" allowOverlap="1" wp14:anchorId="6654B10B" wp14:editId="003744A5">
            <wp:simplePos x="0" y="0"/>
            <wp:positionH relativeFrom="column">
              <wp:posOffset>911860</wp:posOffset>
            </wp:positionH>
            <wp:positionV relativeFrom="paragraph">
              <wp:posOffset>294005</wp:posOffset>
            </wp:positionV>
            <wp:extent cx="4657725" cy="2257425"/>
            <wp:effectExtent l="19050" t="19050" r="28575" b="28575"/>
            <wp:wrapThrough wrapText="bothSides">
              <wp:wrapPolygon edited="0">
                <wp:start x="-88" y="-182"/>
                <wp:lineTo x="-88" y="21691"/>
                <wp:lineTo x="21644" y="21691"/>
                <wp:lineTo x="21644" y="-182"/>
                <wp:lineTo x="-88" y="-182"/>
              </wp:wrapPolygon>
            </wp:wrapThrough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257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BB3C2" w14:textId="77777777" w:rsidR="00167F43" w:rsidRPr="00167F43" w:rsidRDefault="00167F43" w:rsidP="0035654A">
      <w:pPr>
        <w:pStyle w:val="Corpodetexto"/>
        <w:spacing w:before="120" w:after="0" w:line="240" w:lineRule="auto"/>
        <w:jc w:val="center"/>
      </w:pPr>
    </w:p>
    <w:p w14:paraId="39DDFBFB" w14:textId="0D2D72A4" w:rsidR="00F81344" w:rsidRDefault="00F81344" w:rsidP="0035654A">
      <w:pPr>
        <w:pStyle w:val="Corpodetexto"/>
        <w:spacing w:before="120" w:after="0" w:line="240" w:lineRule="auto"/>
        <w:jc w:val="center"/>
      </w:pPr>
    </w:p>
    <w:p w14:paraId="10302B28" w14:textId="4E2B1B5F" w:rsidR="00F81344" w:rsidRDefault="00F81344" w:rsidP="0035654A">
      <w:pPr>
        <w:pStyle w:val="Corpodetexto"/>
        <w:spacing w:before="120" w:after="0" w:line="240" w:lineRule="auto"/>
        <w:jc w:val="center"/>
      </w:pPr>
    </w:p>
    <w:p w14:paraId="14165168" w14:textId="0BB1CF53" w:rsidR="00F81344" w:rsidRDefault="00F81344" w:rsidP="0035654A">
      <w:pPr>
        <w:pStyle w:val="Corpodetexto"/>
        <w:spacing w:before="120" w:after="0" w:line="240" w:lineRule="auto"/>
        <w:jc w:val="center"/>
      </w:pPr>
    </w:p>
    <w:p w14:paraId="70C40046" w14:textId="371F1549" w:rsidR="00162C8E" w:rsidRDefault="00162C8E" w:rsidP="0035654A">
      <w:pPr>
        <w:pStyle w:val="Corpodetexto"/>
        <w:spacing w:before="120" w:after="0" w:line="240" w:lineRule="auto"/>
        <w:jc w:val="center"/>
      </w:pPr>
    </w:p>
    <w:p w14:paraId="29A749A3" w14:textId="77777777" w:rsidR="00162C8E" w:rsidRDefault="00162C8E" w:rsidP="0035654A">
      <w:pPr>
        <w:pStyle w:val="Corpodetexto"/>
        <w:spacing w:before="120" w:after="0" w:line="240" w:lineRule="auto"/>
        <w:jc w:val="center"/>
      </w:pPr>
    </w:p>
    <w:p w14:paraId="29C344E4" w14:textId="77302DD0" w:rsidR="00162C8E" w:rsidRDefault="00162C8E" w:rsidP="0035654A">
      <w:pPr>
        <w:pStyle w:val="Corpodetexto"/>
        <w:spacing w:before="120" w:after="0" w:line="240" w:lineRule="auto"/>
        <w:jc w:val="center"/>
      </w:pPr>
    </w:p>
    <w:p w14:paraId="257128A2" w14:textId="77777777" w:rsidR="00162C8E" w:rsidRDefault="00162C8E" w:rsidP="0035654A">
      <w:pPr>
        <w:pStyle w:val="Corpodetexto"/>
        <w:spacing w:before="120" w:after="0" w:line="240" w:lineRule="auto"/>
        <w:jc w:val="center"/>
      </w:pPr>
    </w:p>
    <w:p w14:paraId="7B047143" w14:textId="77777777" w:rsidR="0035654A" w:rsidRDefault="0035654A" w:rsidP="0035654A">
      <w:pPr>
        <w:pStyle w:val="Legenda"/>
        <w:spacing w:before="120" w:after="0"/>
      </w:pPr>
    </w:p>
    <w:p w14:paraId="747A19CA" w14:textId="77777777" w:rsidR="0035654A" w:rsidRDefault="0035654A" w:rsidP="0035654A">
      <w:pPr>
        <w:pStyle w:val="Legenda"/>
        <w:spacing w:before="120" w:after="0"/>
      </w:pPr>
    </w:p>
    <w:p w14:paraId="0B3C3D5E" w14:textId="77777777" w:rsidR="0035654A" w:rsidRDefault="0035654A" w:rsidP="0035654A">
      <w:pPr>
        <w:pStyle w:val="Legenda"/>
        <w:spacing w:before="120" w:after="0"/>
      </w:pPr>
    </w:p>
    <w:p w14:paraId="48E02B1D" w14:textId="77777777" w:rsidR="002C1FAB" w:rsidRDefault="002C1FAB" w:rsidP="002C1FAB">
      <w:pPr>
        <w:pStyle w:val="Legenda"/>
        <w:spacing w:after="120"/>
      </w:pPr>
    </w:p>
    <w:p w14:paraId="3D2440C4" w14:textId="4D6F403D" w:rsidR="00162C8E" w:rsidRDefault="00167F43" w:rsidP="002C1FAB">
      <w:pPr>
        <w:pStyle w:val="Legenda"/>
        <w:spacing w:after="120"/>
      </w:pPr>
      <w:r>
        <w:t xml:space="preserve">Figura </w:t>
      </w:r>
      <w:r w:rsidR="00633A78">
        <w:t>3</w:t>
      </w:r>
      <w:r w:rsidR="00FD6A7F">
        <w:t>2</w:t>
      </w:r>
      <w:r>
        <w:t xml:space="preserve"> – Tela conta botão atualizar</w:t>
      </w:r>
      <w:r w:rsidR="00C90A12">
        <w:t>.</w:t>
      </w:r>
    </w:p>
    <w:p w14:paraId="4174E4EF" w14:textId="6A3BF7E8" w:rsidR="00162C8E" w:rsidRDefault="00162C8E" w:rsidP="00162C8E">
      <w:pPr>
        <w:pStyle w:val="Corpodetexto"/>
      </w:pPr>
    </w:p>
    <w:p w14:paraId="43975AEE" w14:textId="51732A2A" w:rsidR="00483764" w:rsidRDefault="00162C8E" w:rsidP="00483764">
      <w:pPr>
        <w:pStyle w:val="3CorpodeTexto"/>
      </w:pPr>
      <w:r>
        <w:t xml:space="preserve">Ao acessar o </w:t>
      </w:r>
      <w:r w:rsidRPr="00483764">
        <w:rPr>
          <w:b/>
          <w:bCs/>
        </w:rPr>
        <w:t>Cadastro via validação biométrica</w:t>
      </w:r>
      <w:r>
        <w:t xml:space="preserve">, para os casos em que o </w:t>
      </w:r>
      <w:r w:rsidR="00CF4E94">
        <w:t>Aposentado ou Pensionista</w:t>
      </w:r>
      <w:r w:rsidR="00CF4E94" w:rsidRPr="00317C71">
        <w:t xml:space="preserve"> </w:t>
      </w:r>
      <w:r w:rsidRPr="00483764">
        <w:rPr>
          <w:b/>
          <w:bCs/>
        </w:rPr>
        <w:t>nunca</w:t>
      </w:r>
      <w:r>
        <w:t xml:space="preserve"> tenha realizado a </w:t>
      </w:r>
      <w:r w:rsidR="004C04F6">
        <w:t>biometria através do aplicativo</w:t>
      </w:r>
      <w:r w:rsidRPr="00483764">
        <w:rPr>
          <w:b/>
          <w:bCs/>
        </w:rPr>
        <w:t xml:space="preserve"> gov.br</w:t>
      </w:r>
      <w:r w:rsidR="00483764">
        <w:t xml:space="preserve"> o</w:t>
      </w:r>
      <w:r>
        <w:t xml:space="preserve">u para os casos em que </w:t>
      </w:r>
      <w:r w:rsidRPr="00483764">
        <w:rPr>
          <w:b/>
          <w:bCs/>
        </w:rPr>
        <w:t>já tenha feito</w:t>
      </w:r>
      <w:r>
        <w:t>, em algum momento</w:t>
      </w:r>
      <w:r w:rsidR="007315E0">
        <w:t xml:space="preserve"> feito</w:t>
      </w:r>
      <w:r>
        <w:t xml:space="preserve"> a validação biométrica, clicando no botão </w:t>
      </w:r>
      <w:r w:rsidRPr="00483764">
        <w:rPr>
          <w:b/>
          <w:bCs/>
        </w:rPr>
        <w:t>Atualizar</w:t>
      </w:r>
      <w:r>
        <w:t xml:space="preserve">, será exibida a tela, onde o </w:t>
      </w:r>
      <w:r w:rsidR="007315E0">
        <w:t>Aposentado ou Pensionista</w:t>
      </w:r>
      <w:r w:rsidR="007315E0" w:rsidRPr="00317C71">
        <w:t xml:space="preserve"> </w:t>
      </w:r>
      <w:r>
        <w:t xml:space="preserve">deverá seguir as orientações descritas em tela e, em seguida, clicar em </w:t>
      </w:r>
      <w:r w:rsidRPr="00483764">
        <w:rPr>
          <w:b/>
          <w:bCs/>
        </w:rPr>
        <w:t>Gerar QR Code</w:t>
      </w:r>
      <w:r w:rsidR="00483764">
        <w:t>.</w:t>
      </w:r>
    </w:p>
    <w:p w14:paraId="30329742" w14:textId="4C3AE31B" w:rsidR="00483764" w:rsidRDefault="00483764" w:rsidP="00483764">
      <w:pPr>
        <w:pStyle w:val="Corpodetexto"/>
      </w:pPr>
    </w:p>
    <w:p w14:paraId="4626CC21" w14:textId="77777777" w:rsidR="00810940" w:rsidRDefault="00810940" w:rsidP="00483764">
      <w:pPr>
        <w:pStyle w:val="Corpodetexto"/>
      </w:pPr>
    </w:p>
    <w:p w14:paraId="5971DB9D" w14:textId="77777777" w:rsidR="00810940" w:rsidRDefault="00810940" w:rsidP="00483764">
      <w:pPr>
        <w:pStyle w:val="Corpodetexto"/>
      </w:pPr>
    </w:p>
    <w:tbl>
      <w:tblPr>
        <w:tblStyle w:val="Tabelacomgrade"/>
        <w:tblpPr w:leftFromText="141" w:rightFromText="141" w:vertAnchor="text" w:horzAnchor="margin" w:tblpXSpec="center" w:tblpY="384"/>
        <w:tblW w:w="85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9"/>
        <w:gridCol w:w="7564"/>
      </w:tblGrid>
      <w:tr w:rsidR="001169BB" w14:paraId="232CED55" w14:textId="77777777" w:rsidTr="00B3509C">
        <w:trPr>
          <w:trHeight w:val="899"/>
        </w:trPr>
        <w:tc>
          <w:tcPr>
            <w:tcW w:w="979" w:type="dxa"/>
            <w:tcBorders>
              <w:right w:val="single" w:sz="8" w:space="0" w:color="FF0000"/>
            </w:tcBorders>
          </w:tcPr>
          <w:p w14:paraId="0DE97600" w14:textId="77777777" w:rsidR="001169BB" w:rsidRDefault="001169BB" w:rsidP="00B3509C">
            <w:r>
              <w:rPr>
                <w:noProof/>
              </w:rPr>
              <w:lastRenderedPageBreak/>
              <w:drawing>
                <wp:inline distT="0" distB="0" distL="0" distR="0" wp14:anchorId="0D999306" wp14:editId="290916D8">
                  <wp:extent cx="406349" cy="406349"/>
                  <wp:effectExtent l="0" t="0" r="0" b="0"/>
                  <wp:docPr id="257" name="Imagem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tencao_vermelho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49" cy="406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4" w:type="dxa"/>
            <w:tcBorders>
              <w:left w:val="single" w:sz="8" w:space="0" w:color="FF0000"/>
            </w:tcBorders>
          </w:tcPr>
          <w:p w14:paraId="50608DCE" w14:textId="2FDE3DF9" w:rsidR="001169BB" w:rsidRPr="008652E6" w:rsidRDefault="001169BB" w:rsidP="004C04F6">
            <w:pPr>
              <w:pStyle w:val="3CorpodeTexto"/>
              <w:ind w:left="0" w:firstLine="0"/>
              <w:rPr>
                <w:sz w:val="24"/>
                <w:szCs w:val="24"/>
              </w:rPr>
            </w:pPr>
            <w:r w:rsidRPr="0079656A">
              <w:rPr>
                <w:rFonts w:cs="Arial"/>
                <w:b/>
                <w:color w:val="FF0000"/>
                <w:szCs w:val="24"/>
                <w:shd w:val="clear" w:color="auto" w:fill="FFFFFF"/>
              </w:rPr>
              <w:t>ATENÇÃ</w:t>
            </w:r>
            <w:r w:rsidR="00810940">
              <w:rPr>
                <w:rFonts w:cs="Arial"/>
                <w:b/>
                <w:color w:val="FF0000"/>
                <w:szCs w:val="24"/>
                <w:shd w:val="clear" w:color="auto" w:fill="FFFFFF"/>
              </w:rPr>
              <w:t>O:</w:t>
            </w:r>
            <w:r>
              <w:rPr>
                <w:rFonts w:cs="Arial"/>
                <w:b/>
                <w:color w:val="FF0000"/>
                <w:szCs w:val="24"/>
                <w:shd w:val="clear" w:color="auto" w:fill="FFFFFF"/>
              </w:rPr>
              <w:t xml:space="preserve"> </w:t>
            </w:r>
            <w:r w:rsidRPr="001169BB">
              <w:rPr>
                <w:rFonts w:cs="Arial"/>
                <w:bCs/>
                <w:szCs w:val="24"/>
                <w:shd w:val="clear" w:color="auto" w:fill="FFFFFF"/>
              </w:rPr>
              <w:t>É necessário que o servidor te</w:t>
            </w:r>
            <w:r w:rsidR="004C04F6">
              <w:rPr>
                <w:rFonts w:cs="Arial"/>
                <w:bCs/>
                <w:szCs w:val="24"/>
                <w:shd w:val="clear" w:color="auto" w:fill="FFFFFF"/>
              </w:rPr>
              <w:t>nha em seu celular o aplicativo</w:t>
            </w:r>
            <w:r w:rsidRPr="00420CF8">
              <w:rPr>
                <w:rFonts w:cs="Arial"/>
                <w:b/>
                <w:szCs w:val="24"/>
                <w:shd w:val="clear" w:color="auto" w:fill="FFFFFF"/>
              </w:rPr>
              <w:t xml:space="preserve"> gov</w:t>
            </w:r>
            <w:r w:rsidR="00420CF8">
              <w:rPr>
                <w:rFonts w:cs="Arial"/>
                <w:b/>
                <w:szCs w:val="24"/>
                <w:shd w:val="clear" w:color="auto" w:fill="FFFFFF"/>
              </w:rPr>
              <w:t>.</w:t>
            </w:r>
            <w:r w:rsidRPr="00420CF8">
              <w:rPr>
                <w:rFonts w:cs="Arial"/>
                <w:b/>
                <w:szCs w:val="24"/>
                <w:shd w:val="clear" w:color="auto" w:fill="FFFFFF"/>
              </w:rPr>
              <w:t>br,</w:t>
            </w:r>
            <w:r>
              <w:rPr>
                <w:rFonts w:cs="Arial"/>
                <w:bCs/>
                <w:szCs w:val="24"/>
                <w:shd w:val="clear" w:color="auto" w:fill="FFFFFF"/>
              </w:rPr>
              <w:t xml:space="preserve"> que poderá ser baixado </w:t>
            </w:r>
            <w:r w:rsidR="00420CF8">
              <w:rPr>
                <w:rFonts w:cs="Arial"/>
                <w:bCs/>
                <w:szCs w:val="24"/>
                <w:shd w:val="clear" w:color="auto" w:fill="FFFFFF"/>
              </w:rPr>
              <w:t xml:space="preserve">nas lojas de aplicativos </w:t>
            </w:r>
            <w:r w:rsidR="00420CF8" w:rsidRPr="00420CF8">
              <w:rPr>
                <w:rFonts w:cs="Arial"/>
                <w:b/>
                <w:szCs w:val="24"/>
                <w:shd w:val="clear" w:color="auto" w:fill="FFFFFF"/>
              </w:rPr>
              <w:t>Google Play</w:t>
            </w:r>
            <w:r w:rsidR="00420CF8">
              <w:rPr>
                <w:rFonts w:cs="Arial"/>
                <w:bCs/>
                <w:szCs w:val="24"/>
                <w:shd w:val="clear" w:color="auto" w:fill="FFFFFF"/>
              </w:rPr>
              <w:t xml:space="preserve"> ou </w:t>
            </w:r>
            <w:r w:rsidR="00420CF8" w:rsidRPr="00420CF8">
              <w:rPr>
                <w:rFonts w:cs="Arial"/>
                <w:b/>
                <w:szCs w:val="24"/>
                <w:shd w:val="clear" w:color="auto" w:fill="FFFFFF"/>
              </w:rPr>
              <w:t>APP Store</w:t>
            </w:r>
            <w:r w:rsidR="00420CF8">
              <w:rPr>
                <w:rFonts w:cs="Arial"/>
                <w:bCs/>
                <w:szCs w:val="24"/>
                <w:shd w:val="clear" w:color="auto" w:fill="FFFFFF"/>
              </w:rPr>
              <w:t>.</w:t>
            </w:r>
          </w:p>
        </w:tc>
      </w:tr>
    </w:tbl>
    <w:p w14:paraId="0A276B30" w14:textId="77777777" w:rsidR="001169BB" w:rsidRDefault="001169BB" w:rsidP="00483764">
      <w:pPr>
        <w:pStyle w:val="Corpodetexto"/>
      </w:pPr>
    </w:p>
    <w:p w14:paraId="04E80B01" w14:textId="49F7CB52" w:rsidR="001169BB" w:rsidRDefault="001169BB" w:rsidP="00483764">
      <w:pPr>
        <w:pStyle w:val="Corpodetexto"/>
      </w:pPr>
    </w:p>
    <w:p w14:paraId="7B4CCBFF" w14:textId="70A9DAD4" w:rsidR="001169BB" w:rsidRDefault="001169BB" w:rsidP="00483764">
      <w:pPr>
        <w:pStyle w:val="Corpodetexto"/>
      </w:pPr>
    </w:p>
    <w:p w14:paraId="024EFC43" w14:textId="560BD36B" w:rsidR="00810940" w:rsidRDefault="00810940" w:rsidP="00810940">
      <w:pPr>
        <w:pStyle w:val="Corpodetexto"/>
        <w:spacing w:before="120" w:line="240" w:lineRule="auto"/>
        <w:jc w:val="center"/>
      </w:pPr>
    </w:p>
    <w:p w14:paraId="27A4C0C1" w14:textId="77777777" w:rsidR="00810940" w:rsidRDefault="00810940" w:rsidP="00810940">
      <w:pPr>
        <w:pStyle w:val="Corpodetexto"/>
        <w:spacing w:before="120" w:line="240" w:lineRule="auto"/>
        <w:jc w:val="center"/>
      </w:pPr>
    </w:p>
    <w:p w14:paraId="76837517" w14:textId="77777777" w:rsidR="00810940" w:rsidRDefault="00810940" w:rsidP="00810940">
      <w:pPr>
        <w:pStyle w:val="Corpodetexto"/>
        <w:spacing w:before="120" w:line="240" w:lineRule="auto"/>
        <w:jc w:val="center"/>
      </w:pPr>
    </w:p>
    <w:p w14:paraId="0002F6C6" w14:textId="77777777" w:rsidR="00810940" w:rsidRDefault="00810940" w:rsidP="00810940">
      <w:pPr>
        <w:pStyle w:val="Corpodetexto"/>
        <w:spacing w:before="120" w:line="240" w:lineRule="auto"/>
        <w:jc w:val="center"/>
      </w:pPr>
    </w:p>
    <w:p w14:paraId="2C2FF06A" w14:textId="77777777" w:rsidR="00810940" w:rsidRDefault="00810940" w:rsidP="00810940">
      <w:pPr>
        <w:pStyle w:val="Corpodetexto"/>
        <w:spacing w:before="120" w:line="240" w:lineRule="auto"/>
        <w:jc w:val="center"/>
      </w:pPr>
    </w:p>
    <w:p w14:paraId="2A37F80D" w14:textId="522587D0" w:rsidR="00483764" w:rsidRPr="00483764" w:rsidRDefault="0035654A" w:rsidP="00810940">
      <w:pPr>
        <w:pStyle w:val="Corpodetexto"/>
        <w:spacing w:before="120" w:line="240" w:lineRule="auto"/>
        <w:jc w:val="center"/>
      </w:pPr>
      <w:r>
        <w:rPr>
          <w:noProof/>
        </w:rPr>
        <w:drawing>
          <wp:anchor distT="0" distB="0" distL="114300" distR="114300" simplePos="0" relativeHeight="251815936" behindDoc="1" locked="0" layoutInCell="1" allowOverlap="1" wp14:anchorId="7E9CDF2C" wp14:editId="73F5192A">
            <wp:simplePos x="0" y="0"/>
            <wp:positionH relativeFrom="column">
              <wp:posOffset>921385</wp:posOffset>
            </wp:positionH>
            <wp:positionV relativeFrom="paragraph">
              <wp:posOffset>18415</wp:posOffset>
            </wp:positionV>
            <wp:extent cx="4629150" cy="2390775"/>
            <wp:effectExtent l="19050" t="19050" r="19050" b="28575"/>
            <wp:wrapThrough wrapText="bothSides">
              <wp:wrapPolygon edited="0">
                <wp:start x="-89" y="-172"/>
                <wp:lineTo x="-89" y="21686"/>
                <wp:lineTo x="21600" y="21686"/>
                <wp:lineTo x="21600" y="-172"/>
                <wp:lineTo x="-89" y="-172"/>
              </wp:wrapPolygon>
            </wp:wrapThrough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390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35F57" w14:textId="77777777" w:rsidR="0035654A" w:rsidRDefault="0035654A" w:rsidP="00810940">
      <w:pPr>
        <w:pStyle w:val="Legenda"/>
        <w:spacing w:before="120" w:after="120"/>
      </w:pPr>
    </w:p>
    <w:p w14:paraId="73FD427A" w14:textId="77777777" w:rsidR="0035654A" w:rsidRDefault="0035654A" w:rsidP="00810940">
      <w:pPr>
        <w:pStyle w:val="Legenda"/>
        <w:spacing w:before="120" w:after="120"/>
      </w:pPr>
    </w:p>
    <w:p w14:paraId="55EC3329" w14:textId="77777777" w:rsidR="0035654A" w:rsidRDefault="0035654A" w:rsidP="00810940">
      <w:pPr>
        <w:pStyle w:val="Legenda"/>
        <w:spacing w:before="120" w:after="120"/>
      </w:pPr>
    </w:p>
    <w:p w14:paraId="61739B03" w14:textId="77777777" w:rsidR="0035654A" w:rsidRDefault="0035654A" w:rsidP="00810940">
      <w:pPr>
        <w:pStyle w:val="Legenda"/>
        <w:spacing w:before="120" w:after="120"/>
      </w:pPr>
    </w:p>
    <w:p w14:paraId="2B0EAA3E" w14:textId="77777777" w:rsidR="0035654A" w:rsidRDefault="0035654A" w:rsidP="00810940">
      <w:pPr>
        <w:pStyle w:val="Legenda"/>
        <w:spacing w:before="120" w:after="120"/>
      </w:pPr>
    </w:p>
    <w:p w14:paraId="6CA5D26E" w14:textId="77777777" w:rsidR="0035654A" w:rsidRDefault="0035654A" w:rsidP="00810940">
      <w:pPr>
        <w:pStyle w:val="Legenda"/>
        <w:spacing w:before="120" w:after="120"/>
      </w:pPr>
    </w:p>
    <w:p w14:paraId="3086B1DC" w14:textId="77777777" w:rsidR="0035654A" w:rsidRDefault="0035654A" w:rsidP="00810940">
      <w:pPr>
        <w:pStyle w:val="Legenda"/>
        <w:spacing w:before="120" w:after="120"/>
      </w:pPr>
    </w:p>
    <w:p w14:paraId="3A620DFA" w14:textId="77777777" w:rsidR="0035654A" w:rsidRDefault="0035654A" w:rsidP="00810940">
      <w:pPr>
        <w:pStyle w:val="Legenda"/>
        <w:spacing w:before="120" w:after="120"/>
      </w:pPr>
    </w:p>
    <w:p w14:paraId="5EBF0D7B" w14:textId="77777777" w:rsidR="0035654A" w:rsidRDefault="0035654A" w:rsidP="00810940">
      <w:pPr>
        <w:pStyle w:val="Legenda"/>
        <w:spacing w:before="120" w:after="120"/>
      </w:pPr>
    </w:p>
    <w:p w14:paraId="62750378" w14:textId="77777777" w:rsidR="0035654A" w:rsidRDefault="0035654A" w:rsidP="00810940">
      <w:pPr>
        <w:pStyle w:val="Legenda"/>
        <w:spacing w:before="120" w:after="120"/>
      </w:pPr>
    </w:p>
    <w:p w14:paraId="3E12FFFD" w14:textId="77777777" w:rsidR="0035654A" w:rsidRDefault="0035654A" w:rsidP="00810940">
      <w:pPr>
        <w:pStyle w:val="Legenda"/>
        <w:spacing w:before="120" w:after="120"/>
      </w:pPr>
    </w:p>
    <w:p w14:paraId="1F1B3161" w14:textId="7C538F46" w:rsidR="0015697B" w:rsidRDefault="00810940" w:rsidP="00810940">
      <w:pPr>
        <w:pStyle w:val="Legenda"/>
        <w:spacing w:before="120" w:after="120"/>
      </w:pPr>
      <w:r>
        <w:t>Figura 3</w:t>
      </w:r>
      <w:r w:rsidR="00FD6A7F">
        <w:t>3</w:t>
      </w:r>
      <w:r>
        <w:t xml:space="preserve"> – Tela gerar QR code</w:t>
      </w:r>
      <w:r w:rsidR="00C90A12">
        <w:t>.</w:t>
      </w:r>
    </w:p>
    <w:p w14:paraId="51E1996E" w14:textId="56C7DF1C" w:rsidR="0015697B" w:rsidRDefault="0015697B" w:rsidP="008C3A96">
      <w:pPr>
        <w:pStyle w:val="Ttulo2"/>
        <w:numPr>
          <w:ilvl w:val="0"/>
          <w:numId w:val="0"/>
        </w:numPr>
      </w:pPr>
    </w:p>
    <w:p w14:paraId="32A716C9" w14:textId="77777777" w:rsidR="0015697B" w:rsidRDefault="0015697B" w:rsidP="0015697B">
      <w:pPr>
        <w:ind w:left="1134"/>
        <w:jc w:val="both"/>
      </w:pPr>
    </w:p>
    <w:p w14:paraId="3CFE48FA" w14:textId="4563432D" w:rsidR="0015697B" w:rsidRDefault="0015697B" w:rsidP="00437B79">
      <w:pPr>
        <w:pStyle w:val="3CorpodeTexto"/>
      </w:pPr>
      <w:r>
        <w:t xml:space="preserve">Neste momento, o site irá gerar o </w:t>
      </w:r>
      <w:r w:rsidRPr="00437B79">
        <w:rPr>
          <w:b/>
          <w:bCs/>
        </w:rPr>
        <w:t>QR Code</w:t>
      </w:r>
      <w:r>
        <w:t>, que deverá ser lido através da câmera</w:t>
      </w:r>
      <w:r w:rsidR="00437B79">
        <w:t xml:space="preserve"> do celular</w:t>
      </w:r>
      <w:r w:rsidR="004C04F6">
        <w:t>, utilizando o aplicativo</w:t>
      </w:r>
      <w:r w:rsidRPr="00437B79">
        <w:rPr>
          <w:b/>
          <w:bCs/>
        </w:rPr>
        <w:t xml:space="preserve"> gov.br</w:t>
      </w:r>
      <w:r>
        <w:t>.</w:t>
      </w:r>
    </w:p>
    <w:p w14:paraId="2872C0E1" w14:textId="77777777" w:rsidR="007F42EF" w:rsidRPr="007F42EF" w:rsidRDefault="007F42EF" w:rsidP="0035654A">
      <w:pPr>
        <w:pStyle w:val="Corpodetexto"/>
        <w:spacing w:before="120" w:after="0" w:line="240" w:lineRule="auto"/>
        <w:jc w:val="center"/>
      </w:pPr>
    </w:p>
    <w:p w14:paraId="48DA847F" w14:textId="17B19A08" w:rsidR="007F42EF" w:rsidRPr="007F42EF" w:rsidRDefault="0035654A" w:rsidP="0035654A">
      <w:pPr>
        <w:pStyle w:val="Corpodetexto"/>
        <w:spacing w:before="120"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816960" behindDoc="1" locked="0" layoutInCell="1" allowOverlap="1" wp14:anchorId="092C2417" wp14:editId="64C43BF7">
            <wp:simplePos x="0" y="0"/>
            <wp:positionH relativeFrom="column">
              <wp:posOffset>749935</wp:posOffset>
            </wp:positionH>
            <wp:positionV relativeFrom="paragraph">
              <wp:posOffset>4445</wp:posOffset>
            </wp:positionV>
            <wp:extent cx="5324475" cy="2419350"/>
            <wp:effectExtent l="19050" t="19050" r="28575" b="19050"/>
            <wp:wrapThrough wrapText="bothSides">
              <wp:wrapPolygon edited="0">
                <wp:start x="-77" y="-170"/>
                <wp:lineTo x="-77" y="21600"/>
                <wp:lineTo x="21639" y="21600"/>
                <wp:lineTo x="21639" y="-170"/>
                <wp:lineTo x="-77" y="-170"/>
              </wp:wrapPolygon>
            </wp:wrapThrough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419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72D8E" w14:textId="2265210F" w:rsidR="008517A6" w:rsidRDefault="008517A6" w:rsidP="0035654A">
      <w:pPr>
        <w:pStyle w:val="Ttulo2"/>
        <w:numPr>
          <w:ilvl w:val="0"/>
          <w:numId w:val="0"/>
        </w:numPr>
        <w:spacing w:before="120" w:line="240" w:lineRule="auto"/>
        <w:ind w:right="0"/>
        <w:jc w:val="center"/>
      </w:pPr>
    </w:p>
    <w:p w14:paraId="76D516C1" w14:textId="0E1D797A" w:rsidR="008517A6" w:rsidRDefault="008517A6" w:rsidP="0035654A">
      <w:pPr>
        <w:pStyle w:val="Ttulo2"/>
        <w:numPr>
          <w:ilvl w:val="0"/>
          <w:numId w:val="0"/>
        </w:numPr>
        <w:spacing w:before="120" w:line="240" w:lineRule="auto"/>
        <w:ind w:right="0"/>
        <w:jc w:val="center"/>
      </w:pPr>
    </w:p>
    <w:p w14:paraId="37EB5993" w14:textId="5AD82C6D" w:rsidR="008517A6" w:rsidRDefault="008517A6" w:rsidP="0035654A">
      <w:pPr>
        <w:pStyle w:val="Ttulo2"/>
        <w:numPr>
          <w:ilvl w:val="0"/>
          <w:numId w:val="0"/>
        </w:numPr>
        <w:spacing w:before="120" w:line="240" w:lineRule="auto"/>
        <w:ind w:right="0"/>
        <w:jc w:val="center"/>
      </w:pPr>
    </w:p>
    <w:p w14:paraId="322D2B23" w14:textId="25DEE663" w:rsidR="008517A6" w:rsidRDefault="008517A6" w:rsidP="0035654A">
      <w:pPr>
        <w:pStyle w:val="Ttulo2"/>
        <w:numPr>
          <w:ilvl w:val="0"/>
          <w:numId w:val="0"/>
        </w:numPr>
        <w:spacing w:before="120" w:line="240" w:lineRule="auto"/>
        <w:ind w:right="0"/>
        <w:jc w:val="center"/>
      </w:pPr>
    </w:p>
    <w:p w14:paraId="2266B1AE" w14:textId="77777777" w:rsidR="008517A6" w:rsidRDefault="008517A6" w:rsidP="0035654A">
      <w:pPr>
        <w:pStyle w:val="Ttulo2"/>
        <w:numPr>
          <w:ilvl w:val="0"/>
          <w:numId w:val="0"/>
        </w:numPr>
        <w:spacing w:before="120" w:line="240" w:lineRule="auto"/>
        <w:ind w:right="0"/>
        <w:jc w:val="center"/>
      </w:pPr>
    </w:p>
    <w:p w14:paraId="1DD202E3" w14:textId="24476ED7" w:rsidR="008517A6" w:rsidRDefault="008517A6" w:rsidP="0035654A">
      <w:pPr>
        <w:pStyle w:val="Ttulo2"/>
        <w:numPr>
          <w:ilvl w:val="0"/>
          <w:numId w:val="0"/>
        </w:numPr>
        <w:spacing w:before="120" w:line="240" w:lineRule="auto"/>
        <w:ind w:right="0"/>
        <w:jc w:val="center"/>
      </w:pPr>
    </w:p>
    <w:p w14:paraId="5D5AC01A" w14:textId="24B321B7" w:rsidR="008517A6" w:rsidRDefault="008517A6" w:rsidP="0035654A">
      <w:pPr>
        <w:pStyle w:val="Ttulo2"/>
        <w:numPr>
          <w:ilvl w:val="0"/>
          <w:numId w:val="0"/>
        </w:numPr>
        <w:spacing w:before="120" w:line="240" w:lineRule="auto"/>
        <w:ind w:right="0"/>
        <w:jc w:val="center"/>
      </w:pPr>
    </w:p>
    <w:p w14:paraId="3A527DAC" w14:textId="77777777" w:rsidR="007F42EF" w:rsidRDefault="007F42EF" w:rsidP="0035654A">
      <w:pPr>
        <w:pStyle w:val="Legenda"/>
        <w:spacing w:before="120" w:after="0"/>
      </w:pPr>
    </w:p>
    <w:p w14:paraId="4664006A" w14:textId="77777777" w:rsidR="002C1FAB" w:rsidRDefault="002C1FAB" w:rsidP="002C1FAB">
      <w:pPr>
        <w:pStyle w:val="Legenda"/>
        <w:spacing w:after="120"/>
      </w:pPr>
    </w:p>
    <w:p w14:paraId="0B3DE8BA" w14:textId="0C84D9C0" w:rsidR="00636067" w:rsidRDefault="007F42EF" w:rsidP="002C1FAB">
      <w:pPr>
        <w:pStyle w:val="Legenda"/>
        <w:spacing w:after="120"/>
      </w:pPr>
      <w:r>
        <w:t>Figura 3</w:t>
      </w:r>
      <w:r w:rsidR="00FD6A7F">
        <w:t>4</w:t>
      </w:r>
      <w:r>
        <w:t xml:space="preserve"> – Tela QR Code</w:t>
      </w:r>
      <w:r w:rsidR="00C90A12">
        <w:t>.</w:t>
      </w:r>
    </w:p>
    <w:p w14:paraId="1D369BE8" w14:textId="71F0BF4D" w:rsidR="00636067" w:rsidRDefault="00636067" w:rsidP="00437B79">
      <w:pPr>
        <w:pStyle w:val="3CorpodeTexto"/>
      </w:pPr>
    </w:p>
    <w:p w14:paraId="555E2D03" w14:textId="77777777" w:rsidR="007F42EF" w:rsidRPr="007F42EF" w:rsidRDefault="007F42EF" w:rsidP="007F42EF">
      <w:pPr>
        <w:pStyle w:val="Corpodetexto"/>
      </w:pPr>
    </w:p>
    <w:p w14:paraId="0472F793" w14:textId="18292D22" w:rsidR="00437B79" w:rsidRPr="00437B79" w:rsidRDefault="00437B79" w:rsidP="007F42EF">
      <w:pPr>
        <w:pStyle w:val="3CorpodeTexto"/>
      </w:pPr>
      <w:r w:rsidRPr="00437B79">
        <w:t xml:space="preserve">Através do celular, </w:t>
      </w:r>
      <w:r w:rsidR="0050452F">
        <w:t>d</w:t>
      </w:r>
      <w:r w:rsidRPr="00437B79">
        <w:t>everá identificar e acionar o ícone do aplicativo</w:t>
      </w:r>
      <w:r w:rsidR="004C04F6" w:rsidRPr="00437B79">
        <w:t xml:space="preserve"> </w:t>
      </w:r>
      <w:r w:rsidRPr="00636067">
        <w:rPr>
          <w:b/>
          <w:bCs/>
        </w:rPr>
        <w:t>gov.br</w:t>
      </w:r>
      <w:r w:rsidRPr="00437B79">
        <w:t>.</w:t>
      </w:r>
    </w:p>
    <w:p w14:paraId="19EE45F0" w14:textId="00B5AFFC" w:rsidR="004643EE" w:rsidRDefault="004643EE" w:rsidP="00B109EC">
      <w:pPr>
        <w:pStyle w:val="Ttulo2"/>
        <w:numPr>
          <w:ilvl w:val="0"/>
          <w:numId w:val="0"/>
        </w:numPr>
        <w:spacing w:before="120" w:line="240" w:lineRule="auto"/>
        <w:ind w:right="0"/>
        <w:jc w:val="center"/>
      </w:pPr>
    </w:p>
    <w:p w14:paraId="7806588B" w14:textId="552D1975" w:rsidR="004643EE" w:rsidRDefault="00B109EC" w:rsidP="00B109EC">
      <w:pPr>
        <w:pStyle w:val="Ttulo2"/>
        <w:numPr>
          <w:ilvl w:val="0"/>
          <w:numId w:val="0"/>
        </w:numPr>
        <w:spacing w:before="120" w:line="240" w:lineRule="auto"/>
        <w:ind w:right="0"/>
        <w:jc w:val="center"/>
      </w:pPr>
      <w:bookmarkStart w:id="7" w:name="_Toc95811143"/>
      <w:r>
        <w:rPr>
          <w:noProof/>
        </w:rPr>
        <w:drawing>
          <wp:anchor distT="0" distB="0" distL="114300" distR="114300" simplePos="0" relativeHeight="251809792" behindDoc="1" locked="0" layoutInCell="1" allowOverlap="1" wp14:anchorId="1AD15176" wp14:editId="5A647EE1">
            <wp:simplePos x="0" y="0"/>
            <wp:positionH relativeFrom="column">
              <wp:posOffset>2007235</wp:posOffset>
            </wp:positionH>
            <wp:positionV relativeFrom="paragraph">
              <wp:posOffset>216535</wp:posOffset>
            </wp:positionV>
            <wp:extent cx="2459355" cy="1732280"/>
            <wp:effectExtent l="19050" t="19050" r="17145" b="20320"/>
            <wp:wrapThrough wrapText="bothSides">
              <wp:wrapPolygon edited="0">
                <wp:start x="-167" y="-238"/>
                <wp:lineTo x="-167" y="21616"/>
                <wp:lineTo x="21583" y="21616"/>
                <wp:lineTo x="21583" y="-238"/>
                <wp:lineTo x="-167" y="-238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73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7"/>
    </w:p>
    <w:p w14:paraId="73D517D7" w14:textId="77777777" w:rsidR="008C3A96" w:rsidRDefault="008C3A96" w:rsidP="00B109EC">
      <w:pPr>
        <w:pStyle w:val="Ttulo2"/>
        <w:numPr>
          <w:ilvl w:val="0"/>
          <w:numId w:val="0"/>
        </w:numPr>
        <w:spacing w:before="120" w:line="240" w:lineRule="auto"/>
        <w:ind w:right="0"/>
        <w:jc w:val="center"/>
      </w:pPr>
    </w:p>
    <w:p w14:paraId="77024047" w14:textId="77777777" w:rsidR="007F42EF" w:rsidRDefault="007F42EF" w:rsidP="00B109EC">
      <w:pPr>
        <w:pStyle w:val="Ttulo2"/>
        <w:numPr>
          <w:ilvl w:val="0"/>
          <w:numId w:val="0"/>
        </w:numPr>
        <w:spacing w:before="120" w:line="240" w:lineRule="auto"/>
        <w:ind w:right="0"/>
        <w:jc w:val="center"/>
      </w:pPr>
    </w:p>
    <w:p w14:paraId="00FA1726" w14:textId="77777777" w:rsidR="00B109EC" w:rsidRDefault="00B109EC" w:rsidP="00B109EC">
      <w:pPr>
        <w:pStyle w:val="Ttulo2"/>
        <w:numPr>
          <w:ilvl w:val="0"/>
          <w:numId w:val="0"/>
        </w:numPr>
        <w:spacing w:before="120" w:line="240" w:lineRule="auto"/>
        <w:ind w:right="0"/>
        <w:jc w:val="center"/>
      </w:pPr>
    </w:p>
    <w:p w14:paraId="1556BBB6" w14:textId="77777777" w:rsidR="00B109EC" w:rsidRDefault="00B109EC" w:rsidP="00B109EC">
      <w:pPr>
        <w:pStyle w:val="Ttulo2"/>
        <w:numPr>
          <w:ilvl w:val="0"/>
          <w:numId w:val="0"/>
        </w:numPr>
        <w:spacing w:before="120" w:line="240" w:lineRule="auto"/>
        <w:ind w:right="0"/>
        <w:jc w:val="center"/>
      </w:pPr>
    </w:p>
    <w:p w14:paraId="7A1DD072" w14:textId="77777777" w:rsidR="00B109EC" w:rsidRDefault="00B109EC" w:rsidP="00B109EC">
      <w:pPr>
        <w:pStyle w:val="Legenda"/>
        <w:spacing w:before="120" w:after="0"/>
      </w:pPr>
    </w:p>
    <w:p w14:paraId="42E6F77E" w14:textId="77777777" w:rsidR="00B109EC" w:rsidRDefault="00B109EC" w:rsidP="00B109EC">
      <w:pPr>
        <w:pStyle w:val="Legenda"/>
        <w:spacing w:before="120" w:after="0"/>
      </w:pPr>
    </w:p>
    <w:p w14:paraId="7DEBD860" w14:textId="77777777" w:rsidR="00C90A12" w:rsidRDefault="00C90A12" w:rsidP="002C1FAB">
      <w:pPr>
        <w:pStyle w:val="Legenda"/>
        <w:spacing w:after="120"/>
      </w:pPr>
    </w:p>
    <w:p w14:paraId="00B91093" w14:textId="6676D056" w:rsidR="007F42EF" w:rsidRDefault="007F42EF" w:rsidP="002C1FAB">
      <w:pPr>
        <w:pStyle w:val="Legenda"/>
        <w:spacing w:after="120"/>
      </w:pPr>
      <w:r>
        <w:t>Figura 3</w:t>
      </w:r>
      <w:r w:rsidR="00FD6A7F">
        <w:t xml:space="preserve">5 </w:t>
      </w:r>
      <w:r>
        <w:t>– Tela APP Gov.br</w:t>
      </w:r>
      <w:r w:rsidR="00C90A12">
        <w:t>.</w:t>
      </w:r>
    </w:p>
    <w:p w14:paraId="2AAD5E65" w14:textId="1CBBAA05" w:rsidR="00B109EC" w:rsidRDefault="00B109EC" w:rsidP="00007F2D">
      <w:pPr>
        <w:pStyle w:val="3CorpodeTexto"/>
      </w:pPr>
    </w:p>
    <w:p w14:paraId="16CEEF62" w14:textId="4540D138" w:rsidR="00437B79" w:rsidRDefault="00636067" w:rsidP="00007F2D">
      <w:pPr>
        <w:pStyle w:val="3CorpodeTexto"/>
      </w:pPr>
      <w:r w:rsidRPr="00317C71">
        <w:t xml:space="preserve">A página abaixo será exibida, </w:t>
      </w:r>
      <w:r w:rsidR="0050452F">
        <w:t>dev</w:t>
      </w:r>
      <w:r w:rsidRPr="00317C71">
        <w:t xml:space="preserve">erá escolher se quer </w:t>
      </w:r>
      <w:r w:rsidR="0050452F" w:rsidRPr="00317C71">
        <w:t>a</w:t>
      </w:r>
      <w:r w:rsidR="0050452F">
        <w:t>c</w:t>
      </w:r>
      <w:r w:rsidR="0050452F" w:rsidRPr="00317C71">
        <w:t>essar</w:t>
      </w:r>
      <w:r w:rsidRPr="00317C71">
        <w:t xml:space="preserve"> o aplicativo, </w:t>
      </w:r>
      <w:proofErr w:type="gramStart"/>
      <w:r w:rsidRPr="00317C71">
        <w:t xml:space="preserve">através de </w:t>
      </w:r>
      <w:r w:rsidRPr="00C40BD4">
        <w:rPr>
          <w:b/>
          <w:bCs/>
        </w:rPr>
        <w:t>Entrar</w:t>
      </w:r>
      <w:proofErr w:type="gramEnd"/>
      <w:r w:rsidRPr="00317C71">
        <w:t xml:space="preserve"> </w:t>
      </w:r>
      <w:r w:rsidRPr="007F42EF">
        <w:rPr>
          <w:bCs/>
        </w:rPr>
        <w:t>com</w:t>
      </w:r>
      <w:r w:rsidRPr="00317C71">
        <w:t xml:space="preserve"> </w:t>
      </w:r>
      <w:r w:rsidRPr="00C40BD4">
        <w:rPr>
          <w:b/>
          <w:bCs/>
        </w:rPr>
        <w:t>gov.br</w:t>
      </w:r>
      <w:r w:rsidR="00C40BD4">
        <w:t xml:space="preserve"> </w:t>
      </w:r>
      <w:r w:rsidR="00F153BC">
        <w:t>ou</w:t>
      </w:r>
      <w:r w:rsidRPr="00317C71">
        <w:t xml:space="preserve"> </w:t>
      </w:r>
      <w:r w:rsidRPr="00C40BD4">
        <w:rPr>
          <w:b/>
          <w:bCs/>
        </w:rPr>
        <w:t>Ler QR Code</w:t>
      </w:r>
      <w:r w:rsidR="00C40BD4">
        <w:t>.</w:t>
      </w:r>
    </w:p>
    <w:p w14:paraId="76156709" w14:textId="4D93DF31" w:rsidR="00F153BC" w:rsidRPr="00F153BC" w:rsidRDefault="003D4CAA" w:rsidP="00CA6894">
      <w:pPr>
        <w:pStyle w:val="Corpodetexto"/>
        <w:spacing w:before="120"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798528" behindDoc="1" locked="0" layoutInCell="1" allowOverlap="1" wp14:anchorId="3D4349D7" wp14:editId="3CE639E3">
            <wp:simplePos x="0" y="0"/>
            <wp:positionH relativeFrom="column">
              <wp:posOffset>2150110</wp:posOffset>
            </wp:positionH>
            <wp:positionV relativeFrom="paragraph">
              <wp:posOffset>41910</wp:posOffset>
            </wp:positionV>
            <wp:extent cx="1980565" cy="3351530"/>
            <wp:effectExtent l="19050" t="19050" r="19685" b="20320"/>
            <wp:wrapThrough wrapText="bothSides">
              <wp:wrapPolygon edited="0">
                <wp:start x="-208" y="-123"/>
                <wp:lineTo x="-208" y="21608"/>
                <wp:lineTo x="21607" y="21608"/>
                <wp:lineTo x="21607" y="-123"/>
                <wp:lineTo x="-208" y="-123"/>
              </wp:wrapPolygon>
            </wp:wrapThrough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3351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6D476" w14:textId="6344483B" w:rsidR="002862CE" w:rsidRDefault="002862CE" w:rsidP="00CA6894">
      <w:pPr>
        <w:pStyle w:val="Corpodetexto"/>
        <w:spacing w:before="120" w:after="0" w:line="240" w:lineRule="auto"/>
        <w:jc w:val="center"/>
      </w:pPr>
    </w:p>
    <w:p w14:paraId="0A2B95DB" w14:textId="77777777" w:rsidR="007F42EF" w:rsidRDefault="007F42EF" w:rsidP="00CA6894">
      <w:pPr>
        <w:pStyle w:val="Corpodetexto"/>
        <w:spacing w:before="120" w:after="0" w:line="240" w:lineRule="auto"/>
        <w:jc w:val="center"/>
      </w:pPr>
    </w:p>
    <w:p w14:paraId="4520B1DF" w14:textId="77777777" w:rsidR="007F42EF" w:rsidRDefault="007F42EF" w:rsidP="00CA6894">
      <w:pPr>
        <w:pStyle w:val="Corpodetexto"/>
        <w:spacing w:before="120" w:after="0" w:line="240" w:lineRule="auto"/>
        <w:jc w:val="center"/>
      </w:pPr>
    </w:p>
    <w:p w14:paraId="1254A483" w14:textId="77777777" w:rsidR="007F42EF" w:rsidRDefault="007F42EF" w:rsidP="00CA6894">
      <w:pPr>
        <w:pStyle w:val="Corpodetexto"/>
        <w:spacing w:before="120" w:after="0" w:line="240" w:lineRule="auto"/>
        <w:jc w:val="center"/>
      </w:pPr>
    </w:p>
    <w:p w14:paraId="5437E9AA" w14:textId="77777777" w:rsidR="007F42EF" w:rsidRDefault="007F42EF" w:rsidP="00CA6894">
      <w:pPr>
        <w:pStyle w:val="Corpodetexto"/>
        <w:spacing w:before="120" w:after="0" w:line="240" w:lineRule="auto"/>
        <w:jc w:val="center"/>
      </w:pPr>
    </w:p>
    <w:p w14:paraId="000C01D1" w14:textId="77777777" w:rsidR="007F42EF" w:rsidRDefault="007F42EF" w:rsidP="00CA6894">
      <w:pPr>
        <w:pStyle w:val="Corpodetexto"/>
        <w:spacing w:before="120" w:after="0" w:line="240" w:lineRule="auto"/>
        <w:jc w:val="center"/>
      </w:pPr>
    </w:p>
    <w:p w14:paraId="7277EE11" w14:textId="77777777" w:rsidR="007F42EF" w:rsidRDefault="007F42EF" w:rsidP="00CA6894">
      <w:pPr>
        <w:pStyle w:val="Corpodetexto"/>
        <w:spacing w:before="120" w:after="0" w:line="240" w:lineRule="auto"/>
        <w:jc w:val="center"/>
      </w:pPr>
    </w:p>
    <w:p w14:paraId="7DF5073F" w14:textId="77777777" w:rsidR="007F42EF" w:rsidRDefault="007F42EF" w:rsidP="00CA6894">
      <w:pPr>
        <w:pStyle w:val="Corpodetexto"/>
        <w:spacing w:before="120" w:after="0" w:line="240" w:lineRule="auto"/>
        <w:jc w:val="center"/>
      </w:pPr>
    </w:p>
    <w:p w14:paraId="3C23EC81" w14:textId="20C64BFC" w:rsidR="007F42EF" w:rsidRDefault="007F42EF" w:rsidP="00CA6894">
      <w:pPr>
        <w:pStyle w:val="Corpodetexto"/>
        <w:spacing w:before="120" w:after="0" w:line="240" w:lineRule="auto"/>
        <w:jc w:val="center"/>
      </w:pPr>
    </w:p>
    <w:p w14:paraId="4934EB00" w14:textId="77777777" w:rsidR="007F42EF" w:rsidRDefault="007F42EF" w:rsidP="00CA6894">
      <w:pPr>
        <w:pStyle w:val="Corpodetexto"/>
        <w:spacing w:before="120" w:after="0" w:line="240" w:lineRule="auto"/>
        <w:jc w:val="center"/>
      </w:pPr>
    </w:p>
    <w:p w14:paraId="0E284C8C" w14:textId="77777777" w:rsidR="007F42EF" w:rsidRDefault="007F42EF" w:rsidP="00CA6894">
      <w:pPr>
        <w:pStyle w:val="Corpodetexto"/>
        <w:spacing w:before="120" w:after="0" w:line="240" w:lineRule="auto"/>
        <w:jc w:val="center"/>
      </w:pPr>
    </w:p>
    <w:p w14:paraId="68902C4B" w14:textId="77777777" w:rsidR="00CA6894" w:rsidRDefault="00CA6894" w:rsidP="00CA6894">
      <w:pPr>
        <w:pStyle w:val="Legenda"/>
        <w:spacing w:before="120" w:after="0"/>
      </w:pPr>
    </w:p>
    <w:p w14:paraId="491E1E7B" w14:textId="77777777" w:rsidR="00CA6894" w:rsidRDefault="00CA6894" w:rsidP="00CA6894">
      <w:pPr>
        <w:pStyle w:val="Legenda"/>
        <w:spacing w:before="120" w:after="0"/>
      </w:pPr>
    </w:p>
    <w:p w14:paraId="238437E4" w14:textId="77777777" w:rsidR="00CA6894" w:rsidRDefault="00CA6894" w:rsidP="00CA6894">
      <w:pPr>
        <w:pStyle w:val="Legenda"/>
        <w:spacing w:before="120" w:after="0"/>
      </w:pPr>
    </w:p>
    <w:p w14:paraId="2260EC30" w14:textId="77777777" w:rsidR="00CA6894" w:rsidRDefault="00CA6894" w:rsidP="00CA6894">
      <w:pPr>
        <w:pStyle w:val="Legenda"/>
        <w:spacing w:before="120" w:after="0"/>
      </w:pPr>
    </w:p>
    <w:p w14:paraId="50088FA2" w14:textId="77777777" w:rsidR="002C1FAB" w:rsidRDefault="002C1FAB" w:rsidP="002C1FAB">
      <w:pPr>
        <w:pStyle w:val="Legenda"/>
        <w:spacing w:after="0"/>
      </w:pPr>
    </w:p>
    <w:p w14:paraId="3B0D5FC4" w14:textId="532E446C" w:rsidR="007F42EF" w:rsidRDefault="00CA6894" w:rsidP="002C1FAB">
      <w:pPr>
        <w:pStyle w:val="Legenda"/>
        <w:spacing w:after="120"/>
      </w:pPr>
      <w:r>
        <w:t>Figura 3</w:t>
      </w:r>
      <w:r w:rsidR="00FD6A7F">
        <w:t>6</w:t>
      </w:r>
      <w:r>
        <w:t xml:space="preserve"> – Tela forma de acesso ao gov.br</w:t>
      </w:r>
      <w:r w:rsidR="00C90A12">
        <w:t>.</w:t>
      </w:r>
    </w:p>
    <w:p w14:paraId="0B1FB1EE" w14:textId="77777777" w:rsidR="007F42EF" w:rsidRDefault="007F42EF" w:rsidP="002C1FAB">
      <w:pPr>
        <w:pStyle w:val="Corpodetexto"/>
        <w:spacing w:line="240" w:lineRule="auto"/>
      </w:pPr>
    </w:p>
    <w:p w14:paraId="7367B7D9" w14:textId="6DFE5E2E" w:rsidR="00E13C70" w:rsidRDefault="007A1CB8" w:rsidP="003D4CAA">
      <w:pPr>
        <w:pStyle w:val="3CorpodeTexto"/>
        <w:rPr>
          <w:b/>
          <w:bCs/>
        </w:rPr>
      </w:pPr>
      <w:r w:rsidRPr="00F153BC">
        <w:t xml:space="preserve">Caso o opte por acionar o botão </w:t>
      </w:r>
      <w:r w:rsidRPr="00C44410">
        <w:rPr>
          <w:b/>
          <w:bCs/>
        </w:rPr>
        <w:t>Entrar com gov.br</w:t>
      </w:r>
      <w:r w:rsidRPr="00F153BC">
        <w:t xml:space="preserve">, o aplicativo irá exibir as telas de login, onde o </w:t>
      </w:r>
      <w:r w:rsidR="0050452F">
        <w:t>Aposentado ou Pensionista</w:t>
      </w:r>
      <w:r w:rsidR="0050452F" w:rsidRPr="00317C71">
        <w:t xml:space="preserve"> </w:t>
      </w:r>
      <w:r w:rsidRPr="00F153BC">
        <w:t xml:space="preserve">deverá informar </w:t>
      </w:r>
      <w:r w:rsidRPr="00C44410">
        <w:rPr>
          <w:b/>
          <w:bCs/>
        </w:rPr>
        <w:t>CPF</w:t>
      </w:r>
      <w:r w:rsidRPr="00F153BC">
        <w:t xml:space="preserve">, </w:t>
      </w:r>
      <w:r w:rsidR="00405617">
        <w:t>clique</w:t>
      </w:r>
      <w:r w:rsidRPr="00F153BC">
        <w:t xml:space="preserve"> </w:t>
      </w:r>
      <w:r w:rsidR="00405617">
        <w:t>n</w:t>
      </w:r>
      <w:r w:rsidRPr="00F153BC">
        <w:t xml:space="preserve">o botão </w:t>
      </w:r>
      <w:r w:rsidRPr="00C44410">
        <w:rPr>
          <w:b/>
          <w:bCs/>
        </w:rPr>
        <w:t>Avançar</w:t>
      </w:r>
      <w:r w:rsidR="003D4CAA">
        <w:rPr>
          <w:b/>
          <w:bCs/>
        </w:rPr>
        <w:t>.</w:t>
      </w:r>
    </w:p>
    <w:p w14:paraId="58D49253" w14:textId="54474FB4" w:rsidR="003D4CAA" w:rsidRPr="003D4CAA" w:rsidRDefault="002C1FAB" w:rsidP="003D4CAA">
      <w:pPr>
        <w:pStyle w:val="Corpodetexto"/>
        <w:spacing w:before="120" w:after="0" w:line="240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702784" behindDoc="1" locked="0" layoutInCell="1" allowOverlap="1" wp14:anchorId="256B4DED" wp14:editId="20E48919">
            <wp:simplePos x="0" y="0"/>
            <wp:positionH relativeFrom="column">
              <wp:posOffset>2454910</wp:posOffset>
            </wp:positionH>
            <wp:positionV relativeFrom="paragraph">
              <wp:posOffset>94615</wp:posOffset>
            </wp:positionV>
            <wp:extent cx="1495425" cy="2583180"/>
            <wp:effectExtent l="19050" t="19050" r="28575" b="26670"/>
            <wp:wrapThrough wrapText="bothSides">
              <wp:wrapPolygon edited="0">
                <wp:start x="-275" y="-159"/>
                <wp:lineTo x="-275" y="21664"/>
                <wp:lineTo x="21738" y="21664"/>
                <wp:lineTo x="21738" y="-159"/>
                <wp:lineTo x="-275" y="-159"/>
              </wp:wrapPolygon>
            </wp:wrapThrough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583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AE38A" w14:textId="049B48DF" w:rsidR="003D4CAA" w:rsidRPr="003D4CAA" w:rsidRDefault="003D4CAA" w:rsidP="003D4CAA">
      <w:pPr>
        <w:pStyle w:val="Corpodetexto"/>
        <w:spacing w:before="120" w:after="0" w:line="240" w:lineRule="auto"/>
        <w:jc w:val="center"/>
      </w:pPr>
    </w:p>
    <w:p w14:paraId="703EB4B6" w14:textId="3FCF40EC" w:rsidR="00E13C70" w:rsidRDefault="00E13C70" w:rsidP="003D4CAA">
      <w:pPr>
        <w:pStyle w:val="Corpodetexto"/>
        <w:spacing w:before="120" w:after="0" w:line="240" w:lineRule="auto"/>
        <w:jc w:val="center"/>
      </w:pPr>
    </w:p>
    <w:p w14:paraId="7AECF720" w14:textId="10602EBF" w:rsidR="007A1CB8" w:rsidRDefault="007A1CB8" w:rsidP="003D4CAA">
      <w:pPr>
        <w:pStyle w:val="Corpodetexto"/>
        <w:spacing w:before="120" w:after="0" w:line="240" w:lineRule="auto"/>
        <w:jc w:val="center"/>
      </w:pPr>
    </w:p>
    <w:p w14:paraId="359B5BD2" w14:textId="5D24529F" w:rsidR="007A1CB8" w:rsidRPr="00317C71" w:rsidRDefault="007A1CB8" w:rsidP="003D4CAA">
      <w:pPr>
        <w:spacing w:before="120" w:after="0" w:line="240" w:lineRule="auto"/>
        <w:jc w:val="center"/>
      </w:pPr>
      <w:r>
        <w:t xml:space="preserve">   </w:t>
      </w:r>
    </w:p>
    <w:p w14:paraId="55E8F0D8" w14:textId="664ED308" w:rsidR="007A1CB8" w:rsidRDefault="007A1CB8" w:rsidP="003D4CAA">
      <w:pPr>
        <w:pStyle w:val="Corpodetexto"/>
        <w:spacing w:before="120" w:after="0" w:line="240" w:lineRule="auto"/>
        <w:jc w:val="center"/>
      </w:pPr>
    </w:p>
    <w:p w14:paraId="318806BB" w14:textId="2F9A77EF" w:rsidR="007A1CB8" w:rsidRDefault="007A1CB8" w:rsidP="003D4CAA">
      <w:pPr>
        <w:pStyle w:val="Corpodetexto"/>
        <w:spacing w:before="120" w:after="0" w:line="240" w:lineRule="auto"/>
        <w:jc w:val="center"/>
      </w:pPr>
    </w:p>
    <w:p w14:paraId="50E2DE6F" w14:textId="16EA27F5" w:rsidR="007A1CB8" w:rsidRDefault="007A1CB8" w:rsidP="003D4CAA">
      <w:pPr>
        <w:pStyle w:val="Corpodetexto"/>
        <w:spacing w:before="120" w:after="0" w:line="240" w:lineRule="auto"/>
        <w:jc w:val="center"/>
      </w:pPr>
    </w:p>
    <w:p w14:paraId="77A4B203" w14:textId="044E19B3" w:rsidR="007A1CB8" w:rsidRDefault="007A1CB8" w:rsidP="003D4CAA">
      <w:pPr>
        <w:pStyle w:val="Corpodetexto"/>
        <w:spacing w:before="120" w:after="0" w:line="240" w:lineRule="auto"/>
        <w:jc w:val="center"/>
      </w:pPr>
    </w:p>
    <w:p w14:paraId="433C9E33" w14:textId="11E9F467" w:rsidR="007A1CB8" w:rsidRDefault="007A1CB8" w:rsidP="003D4CAA">
      <w:pPr>
        <w:pStyle w:val="Corpodetexto"/>
        <w:spacing w:before="120" w:after="0" w:line="240" w:lineRule="auto"/>
        <w:jc w:val="center"/>
      </w:pPr>
    </w:p>
    <w:p w14:paraId="09255FCC" w14:textId="77777777" w:rsidR="003D4CAA" w:rsidRDefault="003D4CAA" w:rsidP="003D4CAA">
      <w:pPr>
        <w:pStyle w:val="Legenda"/>
        <w:spacing w:before="120" w:after="0"/>
      </w:pPr>
    </w:p>
    <w:p w14:paraId="79D8D698" w14:textId="77777777" w:rsidR="003D4CAA" w:rsidRDefault="003D4CAA" w:rsidP="003D4CAA">
      <w:pPr>
        <w:pStyle w:val="Legenda"/>
        <w:spacing w:before="120" w:after="0"/>
      </w:pPr>
    </w:p>
    <w:p w14:paraId="0EAD7BFC" w14:textId="77777777" w:rsidR="003D4CAA" w:rsidRDefault="003D4CAA" w:rsidP="003D4CAA">
      <w:pPr>
        <w:pStyle w:val="Legenda"/>
        <w:spacing w:before="120" w:after="0"/>
      </w:pPr>
    </w:p>
    <w:p w14:paraId="2971F23B" w14:textId="7DEEA8A5" w:rsidR="00E13C70" w:rsidRDefault="003D4CAA" w:rsidP="003D4CAA">
      <w:pPr>
        <w:pStyle w:val="Legenda"/>
        <w:spacing w:before="120" w:after="0"/>
      </w:pPr>
      <w:r>
        <w:t>Figura 3</w:t>
      </w:r>
      <w:r w:rsidR="00FD6A7F">
        <w:t>7</w:t>
      </w:r>
      <w:r>
        <w:t xml:space="preserve"> – Tela acessar o aplicativo</w:t>
      </w:r>
      <w:r w:rsidR="00C90A12">
        <w:t>.</w:t>
      </w:r>
    </w:p>
    <w:p w14:paraId="1BE064C2" w14:textId="77C98FEE" w:rsidR="003D4CAA" w:rsidRDefault="00D309AA" w:rsidP="00D309AA">
      <w:pPr>
        <w:pStyle w:val="3CorpodeTexto"/>
      </w:pPr>
      <w:r w:rsidRPr="00D309AA">
        <w:rPr>
          <w:rFonts w:ascii="Arial" w:hAnsi="Arial"/>
        </w:rPr>
        <w:t>E</w:t>
      </w:r>
      <w:r w:rsidR="003D4CAA" w:rsidRPr="00D309AA">
        <w:t>m seguida, i</w:t>
      </w:r>
      <w:r w:rsidR="003D4CAA" w:rsidRPr="00F153BC">
        <w:t xml:space="preserve">nformar a </w:t>
      </w:r>
      <w:r w:rsidR="003D4CAA" w:rsidRPr="00C44410">
        <w:rPr>
          <w:b/>
          <w:bCs/>
        </w:rPr>
        <w:t>senha</w:t>
      </w:r>
      <w:r w:rsidR="003D4CAA" w:rsidRPr="00F153BC">
        <w:t xml:space="preserve">, finalizando o login clicando em </w:t>
      </w:r>
      <w:r w:rsidR="003D4CAA" w:rsidRPr="00C44410">
        <w:rPr>
          <w:b/>
          <w:bCs/>
        </w:rPr>
        <w:t>Entrar</w:t>
      </w:r>
      <w:r w:rsidR="003D4CAA" w:rsidRPr="00F153BC">
        <w:t>. </w:t>
      </w:r>
    </w:p>
    <w:p w14:paraId="5249CCC9" w14:textId="77777777" w:rsidR="00D309AA" w:rsidRPr="00D309AA" w:rsidRDefault="00D309AA" w:rsidP="00D309AA">
      <w:pPr>
        <w:pStyle w:val="Corpodetexto"/>
      </w:pPr>
    </w:p>
    <w:p w14:paraId="49A7156A" w14:textId="08AAEA42" w:rsidR="003D4CAA" w:rsidRDefault="00D309AA" w:rsidP="00D309AA">
      <w:pPr>
        <w:pStyle w:val="Corpodetexto"/>
        <w:spacing w:before="120" w:after="0" w:line="240" w:lineRule="auto"/>
        <w:ind w:firstLine="283"/>
        <w:jc w:val="center"/>
        <w:rPr>
          <w:rFonts w:ascii="Fonte Ecológica Spranq" w:hAnsi="Fonte Ecológica Spranq"/>
        </w:rPr>
      </w:pPr>
      <w:r>
        <w:rPr>
          <w:noProof/>
        </w:rPr>
        <w:drawing>
          <wp:anchor distT="0" distB="0" distL="114300" distR="114300" simplePos="0" relativeHeight="251800576" behindDoc="1" locked="0" layoutInCell="1" allowOverlap="1" wp14:anchorId="591DEAA1" wp14:editId="2DF7CD74">
            <wp:simplePos x="0" y="0"/>
            <wp:positionH relativeFrom="column">
              <wp:posOffset>2357120</wp:posOffset>
            </wp:positionH>
            <wp:positionV relativeFrom="paragraph">
              <wp:posOffset>97790</wp:posOffset>
            </wp:positionV>
            <wp:extent cx="1933575" cy="2249170"/>
            <wp:effectExtent l="19050" t="19050" r="28575" b="17780"/>
            <wp:wrapThrough wrapText="bothSides">
              <wp:wrapPolygon edited="0">
                <wp:start x="-213" y="-183"/>
                <wp:lineTo x="-213" y="21588"/>
                <wp:lineTo x="21706" y="21588"/>
                <wp:lineTo x="21706" y="-183"/>
                <wp:lineTo x="-213" y="-183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249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D521C" w14:textId="2FD49027" w:rsidR="003D4CAA" w:rsidRDefault="003D4CAA" w:rsidP="00D309AA">
      <w:pPr>
        <w:pStyle w:val="Corpodetexto"/>
        <w:spacing w:before="120" w:after="0" w:line="240" w:lineRule="auto"/>
        <w:ind w:firstLine="283"/>
        <w:jc w:val="center"/>
        <w:rPr>
          <w:rFonts w:ascii="Fonte Ecológica Spranq" w:hAnsi="Fonte Ecológica Spranq"/>
        </w:rPr>
      </w:pPr>
    </w:p>
    <w:p w14:paraId="1073C468" w14:textId="77777777" w:rsidR="003D4CAA" w:rsidRDefault="003D4CAA" w:rsidP="00D309AA">
      <w:pPr>
        <w:pStyle w:val="Corpodetexto"/>
        <w:spacing w:before="120" w:after="0" w:line="240" w:lineRule="auto"/>
        <w:ind w:firstLine="283"/>
        <w:jc w:val="center"/>
        <w:rPr>
          <w:rFonts w:ascii="Fonte Ecológica Spranq" w:hAnsi="Fonte Ecológica Spranq"/>
        </w:rPr>
      </w:pPr>
    </w:p>
    <w:p w14:paraId="44428127" w14:textId="77777777" w:rsidR="003D4CAA" w:rsidRDefault="003D4CAA" w:rsidP="00D309AA">
      <w:pPr>
        <w:pStyle w:val="Corpodetexto"/>
        <w:spacing w:before="120" w:after="0" w:line="240" w:lineRule="auto"/>
        <w:ind w:firstLine="283"/>
        <w:jc w:val="center"/>
        <w:rPr>
          <w:rFonts w:ascii="Fonte Ecológica Spranq" w:hAnsi="Fonte Ecológica Spranq"/>
        </w:rPr>
      </w:pPr>
    </w:p>
    <w:p w14:paraId="466197EC" w14:textId="77777777" w:rsidR="003D4CAA" w:rsidRDefault="003D4CAA" w:rsidP="00D309AA">
      <w:pPr>
        <w:pStyle w:val="Corpodetexto"/>
        <w:spacing w:before="120" w:after="0" w:line="240" w:lineRule="auto"/>
        <w:ind w:firstLine="283"/>
        <w:jc w:val="center"/>
        <w:rPr>
          <w:rFonts w:ascii="Fonte Ecológica Spranq" w:hAnsi="Fonte Ecológica Spranq"/>
        </w:rPr>
      </w:pPr>
    </w:p>
    <w:p w14:paraId="290E2203" w14:textId="77777777" w:rsidR="003D4CAA" w:rsidRDefault="003D4CAA" w:rsidP="00D309AA">
      <w:pPr>
        <w:pStyle w:val="Corpodetexto"/>
        <w:spacing w:before="120" w:after="0" w:line="240" w:lineRule="auto"/>
        <w:ind w:firstLine="283"/>
        <w:jc w:val="center"/>
        <w:rPr>
          <w:rFonts w:ascii="Fonte Ecológica Spranq" w:hAnsi="Fonte Ecológica Spranq"/>
        </w:rPr>
      </w:pPr>
    </w:p>
    <w:p w14:paraId="1E3B886F" w14:textId="77777777" w:rsidR="003D4CAA" w:rsidRDefault="003D4CAA" w:rsidP="00D309AA">
      <w:pPr>
        <w:pStyle w:val="Corpodetexto"/>
        <w:spacing w:before="120" w:after="0" w:line="240" w:lineRule="auto"/>
        <w:ind w:firstLine="283"/>
        <w:jc w:val="center"/>
        <w:rPr>
          <w:rFonts w:ascii="Fonte Ecológica Spranq" w:hAnsi="Fonte Ecológica Spranq"/>
        </w:rPr>
      </w:pPr>
    </w:p>
    <w:p w14:paraId="6CEDDEC4" w14:textId="77777777" w:rsidR="003D4CAA" w:rsidRDefault="003D4CAA" w:rsidP="00D309AA">
      <w:pPr>
        <w:pStyle w:val="Corpodetexto"/>
        <w:spacing w:before="120" w:after="0" w:line="240" w:lineRule="auto"/>
        <w:ind w:firstLine="283"/>
        <w:jc w:val="center"/>
        <w:rPr>
          <w:rFonts w:ascii="Fonte Ecológica Spranq" w:hAnsi="Fonte Ecológica Spranq"/>
        </w:rPr>
      </w:pPr>
    </w:p>
    <w:p w14:paraId="362CD4F2" w14:textId="77777777" w:rsidR="00D309AA" w:rsidRDefault="00D309AA" w:rsidP="00D309AA">
      <w:pPr>
        <w:pStyle w:val="Legenda"/>
        <w:spacing w:before="120" w:after="0"/>
      </w:pPr>
    </w:p>
    <w:p w14:paraId="70F229C5" w14:textId="77777777" w:rsidR="00D309AA" w:rsidRDefault="00D309AA" w:rsidP="00D309AA">
      <w:pPr>
        <w:pStyle w:val="Legenda"/>
        <w:spacing w:before="120" w:after="0"/>
      </w:pPr>
    </w:p>
    <w:p w14:paraId="15394CF3" w14:textId="77777777" w:rsidR="00D309AA" w:rsidRDefault="00D309AA" w:rsidP="00D309AA">
      <w:pPr>
        <w:pStyle w:val="Legenda"/>
        <w:spacing w:before="120" w:after="0"/>
      </w:pPr>
    </w:p>
    <w:p w14:paraId="2828C615" w14:textId="77777777" w:rsidR="002C1FAB" w:rsidRDefault="002C1FAB" w:rsidP="002C1FAB">
      <w:pPr>
        <w:pStyle w:val="Legenda"/>
        <w:spacing w:after="120"/>
      </w:pPr>
    </w:p>
    <w:p w14:paraId="0797EBE0" w14:textId="2B96B633" w:rsidR="003D4CAA" w:rsidRDefault="00D309AA" w:rsidP="002C1FAB">
      <w:pPr>
        <w:pStyle w:val="Legenda"/>
        <w:spacing w:after="120"/>
      </w:pPr>
      <w:r>
        <w:t>Figura 3</w:t>
      </w:r>
      <w:r w:rsidR="00FD6A7F">
        <w:t>8</w:t>
      </w:r>
      <w:r>
        <w:t xml:space="preserve"> – Tela acessar o aplicativo </w:t>
      </w:r>
      <w:r w:rsidR="00C90A12">
        <w:t>–</w:t>
      </w:r>
      <w:r>
        <w:t xml:space="preserve"> senha</w:t>
      </w:r>
      <w:r w:rsidR="00C90A12">
        <w:t>.</w:t>
      </w:r>
    </w:p>
    <w:p w14:paraId="6A40B1A3" w14:textId="77777777" w:rsidR="003D4CAA" w:rsidRDefault="003D4CAA" w:rsidP="00BD18D3">
      <w:pPr>
        <w:pStyle w:val="Corpodetexto"/>
        <w:ind w:left="851" w:firstLine="283"/>
        <w:rPr>
          <w:rFonts w:ascii="Fonte Ecológica Spranq" w:hAnsi="Fonte Ecológica Spranq"/>
        </w:rPr>
      </w:pPr>
    </w:p>
    <w:p w14:paraId="4D09A767" w14:textId="64226C81" w:rsidR="00BD18D3" w:rsidRPr="00BD18D3" w:rsidRDefault="00BD18D3" w:rsidP="00F4235B">
      <w:pPr>
        <w:pStyle w:val="3CorpodeTexto"/>
      </w:pPr>
      <w:r w:rsidRPr="00BD18D3">
        <w:t xml:space="preserve">Poderá ser exibida a tela de autenticação abaixo, onde o </w:t>
      </w:r>
      <w:r w:rsidR="0050452F" w:rsidRPr="0050452F">
        <w:t xml:space="preserve">Aposentado ou Pensionista </w:t>
      </w:r>
      <w:r w:rsidRPr="00BD18D3">
        <w:t xml:space="preserve">deverá identificar as imagens de acordo com texto informativo e deverá acionar o botão </w:t>
      </w:r>
      <w:r w:rsidRPr="00BD18D3">
        <w:rPr>
          <w:b/>
          <w:bCs/>
        </w:rPr>
        <w:t>Verificar</w:t>
      </w:r>
      <w:r w:rsidRPr="00BD18D3">
        <w:t>, ao final da tela.</w:t>
      </w:r>
    </w:p>
    <w:p w14:paraId="0667FE87" w14:textId="483622FD" w:rsidR="00BD18D3" w:rsidRPr="00317C71" w:rsidRDefault="00BD18D3" w:rsidP="00A31879">
      <w:pPr>
        <w:spacing w:before="120" w:after="0" w:line="240" w:lineRule="auto"/>
        <w:jc w:val="center"/>
      </w:pPr>
    </w:p>
    <w:p w14:paraId="6082EDAA" w14:textId="5FE923AB" w:rsidR="00BD18D3" w:rsidRDefault="00F4235B" w:rsidP="00A31879">
      <w:pPr>
        <w:pStyle w:val="Corpodetexto"/>
        <w:spacing w:before="120" w:after="0" w:line="240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801600" behindDoc="1" locked="0" layoutInCell="1" allowOverlap="1" wp14:anchorId="6BED21FE" wp14:editId="0E0A3635">
            <wp:simplePos x="0" y="0"/>
            <wp:positionH relativeFrom="column">
              <wp:posOffset>2559685</wp:posOffset>
            </wp:positionH>
            <wp:positionV relativeFrom="paragraph">
              <wp:posOffset>217170</wp:posOffset>
            </wp:positionV>
            <wp:extent cx="1352550" cy="1981200"/>
            <wp:effectExtent l="19050" t="19050" r="19050" b="19050"/>
            <wp:wrapThrough wrapText="bothSides">
              <wp:wrapPolygon edited="0">
                <wp:start x="-304" y="-208"/>
                <wp:lineTo x="-304" y="21600"/>
                <wp:lineTo x="21600" y="21600"/>
                <wp:lineTo x="21600" y="-208"/>
                <wp:lineTo x="-304" y="-208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8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6BF30" w14:textId="740F78ED" w:rsidR="00BD18D3" w:rsidRDefault="00BD18D3" w:rsidP="00A31879">
      <w:pPr>
        <w:pStyle w:val="Corpodetexto"/>
        <w:spacing w:before="120" w:after="0" w:line="240" w:lineRule="auto"/>
        <w:jc w:val="center"/>
      </w:pPr>
    </w:p>
    <w:p w14:paraId="4645DEBD" w14:textId="34FD01CA" w:rsidR="00BD18D3" w:rsidRDefault="00BD18D3" w:rsidP="00A31879">
      <w:pPr>
        <w:pStyle w:val="Corpodetexto"/>
        <w:spacing w:before="120" w:after="0" w:line="240" w:lineRule="auto"/>
        <w:jc w:val="center"/>
      </w:pPr>
    </w:p>
    <w:p w14:paraId="79CE6520" w14:textId="3E03A2D0" w:rsidR="00BD18D3" w:rsidRDefault="00BD18D3" w:rsidP="00A31879">
      <w:pPr>
        <w:pStyle w:val="Corpodetexto"/>
        <w:spacing w:before="120" w:after="0" w:line="240" w:lineRule="auto"/>
        <w:jc w:val="center"/>
      </w:pPr>
    </w:p>
    <w:p w14:paraId="723B9B8B" w14:textId="73CB24BF" w:rsidR="00BD18D3" w:rsidRDefault="00BD18D3" w:rsidP="00A31879">
      <w:pPr>
        <w:pStyle w:val="Corpodetexto"/>
        <w:spacing w:before="120" w:after="0" w:line="240" w:lineRule="auto"/>
        <w:jc w:val="center"/>
      </w:pPr>
    </w:p>
    <w:p w14:paraId="534D99F6" w14:textId="306AFEE0" w:rsidR="00BD18D3" w:rsidRDefault="00BD18D3" w:rsidP="00A31879">
      <w:pPr>
        <w:pStyle w:val="Corpodetexto"/>
        <w:spacing w:before="120" w:after="0" w:line="240" w:lineRule="auto"/>
        <w:jc w:val="center"/>
      </w:pPr>
    </w:p>
    <w:p w14:paraId="3A0772B2" w14:textId="6E968292" w:rsidR="00BD18D3" w:rsidRDefault="00BD18D3" w:rsidP="00A31879">
      <w:pPr>
        <w:pStyle w:val="Corpodetexto"/>
        <w:spacing w:before="120" w:after="0" w:line="240" w:lineRule="auto"/>
        <w:jc w:val="center"/>
      </w:pPr>
    </w:p>
    <w:p w14:paraId="02661D3E" w14:textId="77777777" w:rsidR="00F4235B" w:rsidRDefault="00F4235B" w:rsidP="00A31879">
      <w:pPr>
        <w:pStyle w:val="Legenda"/>
        <w:spacing w:before="120" w:after="0"/>
      </w:pPr>
    </w:p>
    <w:p w14:paraId="227C73D2" w14:textId="77777777" w:rsidR="00F4235B" w:rsidRDefault="00F4235B" w:rsidP="00A31879">
      <w:pPr>
        <w:pStyle w:val="Legenda"/>
        <w:spacing w:before="120" w:after="0"/>
      </w:pPr>
    </w:p>
    <w:p w14:paraId="1B73FDC9" w14:textId="77777777" w:rsidR="00F4235B" w:rsidRDefault="00F4235B" w:rsidP="00A31879">
      <w:pPr>
        <w:pStyle w:val="Legenda"/>
        <w:spacing w:before="120" w:after="0"/>
      </w:pPr>
    </w:p>
    <w:p w14:paraId="31767E2C" w14:textId="77777777" w:rsidR="002C1FAB" w:rsidRDefault="002C1FAB" w:rsidP="002C1FAB">
      <w:pPr>
        <w:pStyle w:val="Legenda"/>
        <w:spacing w:after="120"/>
      </w:pPr>
    </w:p>
    <w:p w14:paraId="74D245FA" w14:textId="5CA0E000" w:rsidR="00BD18D3" w:rsidRDefault="00F4235B" w:rsidP="002C1FAB">
      <w:pPr>
        <w:pStyle w:val="Legenda"/>
        <w:spacing w:after="120"/>
      </w:pPr>
      <w:r>
        <w:t>Figura 3</w:t>
      </w:r>
      <w:r w:rsidR="00FD6A7F">
        <w:t>9</w:t>
      </w:r>
      <w:r>
        <w:t xml:space="preserve"> – Tela</w:t>
      </w:r>
      <w:r w:rsidR="00A31879">
        <w:t xml:space="preserve"> identificar imagem de acesso</w:t>
      </w:r>
      <w:r w:rsidR="00C90A12">
        <w:t>.</w:t>
      </w:r>
    </w:p>
    <w:p w14:paraId="6C74D025" w14:textId="7DF1F11F" w:rsidR="00BD18D3" w:rsidRDefault="00BD18D3" w:rsidP="00E13C70">
      <w:pPr>
        <w:pStyle w:val="Corpodetexto"/>
      </w:pPr>
    </w:p>
    <w:p w14:paraId="472A3658" w14:textId="626ADD27" w:rsidR="00BD18D3" w:rsidRDefault="00BD18D3" w:rsidP="00E13C70">
      <w:pPr>
        <w:pStyle w:val="Corpodetexto"/>
      </w:pPr>
    </w:p>
    <w:p w14:paraId="4401C96C" w14:textId="55261954" w:rsidR="00D44E51" w:rsidRDefault="00D44E51" w:rsidP="00A31879">
      <w:pPr>
        <w:pStyle w:val="3CorpodeTexto"/>
      </w:pPr>
      <w:r w:rsidRPr="00D44E51">
        <w:t xml:space="preserve">Após verificadas as imagens, o aplicativo irá exibir a tela abaixo com </w:t>
      </w:r>
      <w:r w:rsidR="00F010A7" w:rsidRPr="007065DA">
        <w:rPr>
          <w:b/>
        </w:rPr>
        <w:t>D</w:t>
      </w:r>
      <w:r w:rsidRPr="007065DA">
        <w:rPr>
          <w:b/>
        </w:rPr>
        <w:t xml:space="preserve">icas </w:t>
      </w:r>
      <w:r w:rsidR="00F010A7" w:rsidRPr="007065DA">
        <w:rPr>
          <w:b/>
        </w:rPr>
        <w:t>para o reconhecimento facial</w:t>
      </w:r>
      <w:r w:rsidRPr="00D44E51">
        <w:t xml:space="preserve">, onde usuário deverá ler e acionar o botão </w:t>
      </w:r>
      <w:r w:rsidR="007065DA">
        <w:rPr>
          <w:b/>
          <w:bCs/>
        </w:rPr>
        <w:t>Fazer reconhecimento facial</w:t>
      </w:r>
      <w:r w:rsidRPr="00D44E51">
        <w:t>.</w:t>
      </w:r>
    </w:p>
    <w:p w14:paraId="1CB02594" w14:textId="21DF6D45" w:rsidR="00F010A7" w:rsidRPr="00F010A7" w:rsidRDefault="002C1FAB" w:rsidP="00D059EC">
      <w:pPr>
        <w:pStyle w:val="Corpodetexto"/>
        <w:spacing w:before="120"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705856" behindDoc="1" locked="0" layoutInCell="1" allowOverlap="1" wp14:anchorId="2C17C01D" wp14:editId="5DE182A4">
            <wp:simplePos x="0" y="0"/>
            <wp:positionH relativeFrom="column">
              <wp:posOffset>2302510</wp:posOffset>
            </wp:positionH>
            <wp:positionV relativeFrom="paragraph">
              <wp:posOffset>33020</wp:posOffset>
            </wp:positionV>
            <wp:extent cx="2012315" cy="3200400"/>
            <wp:effectExtent l="19050" t="19050" r="26035" b="19050"/>
            <wp:wrapThrough wrapText="bothSides">
              <wp:wrapPolygon edited="0">
                <wp:start x="-204" y="-129"/>
                <wp:lineTo x="-204" y="21600"/>
                <wp:lineTo x="21675" y="21600"/>
                <wp:lineTo x="21675" y="-129"/>
                <wp:lineTo x="-204" y="-129"/>
              </wp:wrapPolygon>
            </wp:wrapThrough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320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31B14" w14:textId="03745B4E" w:rsidR="00D44E51" w:rsidRDefault="00D44E51" w:rsidP="00D059EC">
      <w:pPr>
        <w:pStyle w:val="Corpodetexto"/>
        <w:spacing w:before="120" w:after="0" w:line="240" w:lineRule="auto"/>
        <w:jc w:val="center"/>
      </w:pPr>
    </w:p>
    <w:p w14:paraId="3C8BCCAB" w14:textId="4C50DBE6" w:rsidR="00D44E51" w:rsidRDefault="00D44E51" w:rsidP="00D059EC">
      <w:pPr>
        <w:pStyle w:val="Corpodetexto"/>
        <w:spacing w:before="120" w:after="0" w:line="240" w:lineRule="auto"/>
        <w:jc w:val="center"/>
      </w:pPr>
    </w:p>
    <w:p w14:paraId="1E78B2F6" w14:textId="0ABA9ED9" w:rsidR="00D44E51" w:rsidRDefault="00D44E51" w:rsidP="00D059EC">
      <w:pPr>
        <w:pStyle w:val="Corpodetexto"/>
        <w:spacing w:before="120" w:after="0" w:line="240" w:lineRule="auto"/>
        <w:jc w:val="center"/>
      </w:pPr>
    </w:p>
    <w:p w14:paraId="2DB0C2A9" w14:textId="712890E7" w:rsidR="00D44E51" w:rsidRDefault="00D44E51" w:rsidP="00D059EC">
      <w:pPr>
        <w:pStyle w:val="Corpodetexto"/>
        <w:spacing w:before="120" w:after="0" w:line="240" w:lineRule="auto"/>
        <w:jc w:val="center"/>
      </w:pPr>
    </w:p>
    <w:p w14:paraId="3C4BE102" w14:textId="07189625" w:rsidR="00D44E51" w:rsidRDefault="00D44E51" w:rsidP="00D059EC">
      <w:pPr>
        <w:pStyle w:val="Corpodetexto"/>
        <w:spacing w:before="120" w:after="0" w:line="240" w:lineRule="auto"/>
        <w:jc w:val="center"/>
      </w:pPr>
    </w:p>
    <w:p w14:paraId="5544B832" w14:textId="485B3D31" w:rsidR="00D44E51" w:rsidRDefault="00D44E51" w:rsidP="00D059EC">
      <w:pPr>
        <w:pStyle w:val="Corpodetexto"/>
        <w:spacing w:before="120" w:after="0" w:line="240" w:lineRule="auto"/>
        <w:jc w:val="center"/>
      </w:pPr>
    </w:p>
    <w:p w14:paraId="6F475145" w14:textId="25415753" w:rsidR="00D44E51" w:rsidRDefault="00D44E51" w:rsidP="00D059EC">
      <w:pPr>
        <w:pStyle w:val="Corpodetexto"/>
        <w:spacing w:before="120" w:after="0" w:line="240" w:lineRule="auto"/>
        <w:jc w:val="center"/>
      </w:pPr>
    </w:p>
    <w:p w14:paraId="5EC01761" w14:textId="38DEC4ED" w:rsidR="00D44E51" w:rsidRDefault="00D44E51" w:rsidP="00D059EC">
      <w:pPr>
        <w:pStyle w:val="Corpodetexto"/>
        <w:spacing w:before="120" w:after="0" w:line="240" w:lineRule="auto"/>
        <w:jc w:val="center"/>
      </w:pPr>
    </w:p>
    <w:p w14:paraId="1E3E035A" w14:textId="4C1346B9" w:rsidR="00D44E51" w:rsidRDefault="00D44E51" w:rsidP="00D059EC">
      <w:pPr>
        <w:pStyle w:val="Corpodetexto"/>
        <w:spacing w:before="120" w:after="0" w:line="240" w:lineRule="auto"/>
        <w:jc w:val="center"/>
      </w:pPr>
    </w:p>
    <w:p w14:paraId="1A8CF56F" w14:textId="313E6D79" w:rsidR="00D44E51" w:rsidRDefault="00D44E51" w:rsidP="00D059EC">
      <w:pPr>
        <w:pStyle w:val="Corpodetexto"/>
        <w:spacing w:before="120" w:after="0" w:line="240" w:lineRule="auto"/>
        <w:jc w:val="center"/>
      </w:pPr>
    </w:p>
    <w:p w14:paraId="1E81DD70" w14:textId="77777777" w:rsidR="00F010A7" w:rsidRDefault="00F010A7" w:rsidP="00D059EC">
      <w:pPr>
        <w:pStyle w:val="Legenda"/>
        <w:spacing w:before="120" w:after="0"/>
      </w:pPr>
    </w:p>
    <w:p w14:paraId="7718C1A3" w14:textId="77777777" w:rsidR="00F010A7" w:rsidRDefault="00F010A7" w:rsidP="00D059EC">
      <w:pPr>
        <w:pStyle w:val="Legenda"/>
        <w:spacing w:before="120" w:after="0"/>
      </w:pPr>
    </w:p>
    <w:p w14:paraId="0BC99403" w14:textId="77777777" w:rsidR="00F010A7" w:rsidRDefault="00F010A7" w:rsidP="00D059EC">
      <w:pPr>
        <w:pStyle w:val="Legenda"/>
        <w:spacing w:before="120" w:after="0"/>
      </w:pPr>
    </w:p>
    <w:p w14:paraId="4F3FEC10" w14:textId="77777777" w:rsidR="00F010A7" w:rsidRDefault="00F010A7" w:rsidP="00D059EC">
      <w:pPr>
        <w:pStyle w:val="Legenda"/>
        <w:spacing w:before="120" w:after="0"/>
      </w:pPr>
    </w:p>
    <w:p w14:paraId="2A2BBDD1" w14:textId="77777777" w:rsidR="00F010A7" w:rsidRDefault="00F010A7" w:rsidP="00D059EC">
      <w:pPr>
        <w:pStyle w:val="Legenda"/>
        <w:spacing w:before="120" w:after="0"/>
      </w:pPr>
    </w:p>
    <w:p w14:paraId="27DFA2EC" w14:textId="4ED98BA2" w:rsidR="00CA2D00" w:rsidRDefault="00FD6A7F" w:rsidP="002C1FAB">
      <w:pPr>
        <w:pStyle w:val="Legenda"/>
        <w:spacing w:after="120"/>
      </w:pPr>
      <w:r>
        <w:t>Figura 40</w:t>
      </w:r>
      <w:r w:rsidR="00F010A7">
        <w:t xml:space="preserve"> – Tela dica validação facial</w:t>
      </w:r>
      <w:r w:rsidR="00C90A12">
        <w:t>.</w:t>
      </w:r>
    </w:p>
    <w:p w14:paraId="58C17548" w14:textId="223D0B21" w:rsidR="00CA2D00" w:rsidRDefault="00CA2D00" w:rsidP="002C1FAB">
      <w:pPr>
        <w:pStyle w:val="Corpodetexto"/>
        <w:spacing w:line="240" w:lineRule="auto"/>
      </w:pPr>
    </w:p>
    <w:p w14:paraId="72C6E844" w14:textId="06760DEC" w:rsidR="00CA2D00" w:rsidRDefault="00D059EC" w:rsidP="00514CF0">
      <w:pPr>
        <w:pStyle w:val="Corpodetexto"/>
        <w:ind w:left="851" w:firstLine="283"/>
        <w:rPr>
          <w:rFonts w:ascii="Fonte Ecológica Spranq" w:hAnsi="Fonte Ecológica Spranq"/>
        </w:rPr>
      </w:pPr>
      <w:r>
        <w:rPr>
          <w:rFonts w:ascii="Fonte Ecológica Spranq" w:hAnsi="Fonte Ecológica Spranq"/>
        </w:rPr>
        <w:t>O</w:t>
      </w:r>
      <w:r w:rsidR="00514CF0" w:rsidRPr="0050452F">
        <w:rPr>
          <w:rFonts w:ascii="Fonte Ecológica Spranq" w:hAnsi="Fonte Ecológica Spranq"/>
        </w:rPr>
        <w:t xml:space="preserve"> </w:t>
      </w:r>
      <w:r w:rsidR="001B05B6" w:rsidRPr="0050452F">
        <w:rPr>
          <w:rFonts w:ascii="Fonte Ecológica Spranq" w:hAnsi="Fonte Ecológica Spranq"/>
        </w:rPr>
        <w:t xml:space="preserve">Aposentado ou Pensionista </w:t>
      </w:r>
      <w:r w:rsidR="00514CF0" w:rsidRPr="0050452F">
        <w:rPr>
          <w:rFonts w:ascii="Fonte Ecológica Spranq" w:hAnsi="Fonte Ecológica Spranq"/>
        </w:rPr>
        <w:t xml:space="preserve">será direcionado para uma tela de orientações sobre como realizar a </w:t>
      </w:r>
      <w:r w:rsidR="00540615">
        <w:rPr>
          <w:rFonts w:ascii="Fonte Ecológica Spranq" w:hAnsi="Fonte Ecológica Spranq"/>
        </w:rPr>
        <w:t>visualização</w:t>
      </w:r>
      <w:r w:rsidR="00514CF0" w:rsidRPr="0050452F">
        <w:rPr>
          <w:rFonts w:ascii="Fonte Ecológica Spranq" w:hAnsi="Fonte Ecológica Spranq"/>
        </w:rPr>
        <w:t xml:space="preserve"> facial, através do aplicativo.</w:t>
      </w:r>
    </w:p>
    <w:p w14:paraId="5A04F77C" w14:textId="4F670CCE" w:rsidR="00F010A7" w:rsidRPr="0050452F" w:rsidRDefault="002C1FAB" w:rsidP="0059097A">
      <w:pPr>
        <w:pStyle w:val="Corpodetexto"/>
        <w:spacing w:before="120" w:after="0" w:line="240" w:lineRule="auto"/>
        <w:ind w:firstLine="283"/>
        <w:jc w:val="center"/>
        <w:rPr>
          <w:rFonts w:ascii="Fonte Ecológica Spranq" w:hAnsi="Fonte Ecológica Spranq"/>
        </w:rPr>
      </w:pPr>
      <w:r>
        <w:rPr>
          <w:noProof/>
        </w:rPr>
        <w:lastRenderedPageBreak/>
        <w:drawing>
          <wp:anchor distT="0" distB="0" distL="114300" distR="114300" simplePos="0" relativeHeight="251703808" behindDoc="1" locked="0" layoutInCell="1" allowOverlap="1" wp14:anchorId="26D9D93A" wp14:editId="44617E3F">
            <wp:simplePos x="0" y="0"/>
            <wp:positionH relativeFrom="column">
              <wp:posOffset>2600960</wp:posOffset>
            </wp:positionH>
            <wp:positionV relativeFrom="paragraph">
              <wp:posOffset>31750</wp:posOffset>
            </wp:positionV>
            <wp:extent cx="1403985" cy="2867025"/>
            <wp:effectExtent l="19050" t="19050" r="24765" b="28575"/>
            <wp:wrapThrough wrapText="bothSides">
              <wp:wrapPolygon edited="0">
                <wp:start x="-293" y="-144"/>
                <wp:lineTo x="-293" y="21672"/>
                <wp:lineTo x="21688" y="21672"/>
                <wp:lineTo x="21688" y="-144"/>
                <wp:lineTo x="-293" y="-144"/>
              </wp:wrapPolygon>
            </wp:wrapThrough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2867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68507" w14:textId="0C7A6AFC" w:rsidR="00CA2D00" w:rsidRDefault="00CA2D00" w:rsidP="0059097A">
      <w:pPr>
        <w:pStyle w:val="Corpodetexto"/>
        <w:spacing w:before="120" w:after="0" w:line="240" w:lineRule="auto"/>
        <w:jc w:val="center"/>
      </w:pPr>
    </w:p>
    <w:p w14:paraId="4A5B7646" w14:textId="774D5894" w:rsidR="00CA2D00" w:rsidRDefault="00CA2D00" w:rsidP="0059097A">
      <w:pPr>
        <w:pStyle w:val="Corpodetexto"/>
        <w:spacing w:before="120" w:after="0" w:line="240" w:lineRule="auto"/>
        <w:jc w:val="center"/>
      </w:pPr>
    </w:p>
    <w:p w14:paraId="5978201C" w14:textId="62C8B1BB" w:rsidR="00CA2D00" w:rsidRDefault="00CA2D00" w:rsidP="0059097A">
      <w:pPr>
        <w:pStyle w:val="Corpodetexto"/>
        <w:spacing w:before="120" w:after="0" w:line="240" w:lineRule="auto"/>
        <w:jc w:val="center"/>
      </w:pPr>
    </w:p>
    <w:p w14:paraId="4A41FADE" w14:textId="3AB8F332" w:rsidR="00CA2D00" w:rsidRDefault="00CA2D00" w:rsidP="0059097A">
      <w:pPr>
        <w:pStyle w:val="Corpodetexto"/>
        <w:spacing w:before="120" w:after="0" w:line="240" w:lineRule="auto"/>
        <w:jc w:val="center"/>
      </w:pPr>
    </w:p>
    <w:p w14:paraId="5FAA9AF0" w14:textId="4D91A85B" w:rsidR="00CA2D00" w:rsidRDefault="00CA2D00" w:rsidP="0059097A">
      <w:pPr>
        <w:pStyle w:val="Corpodetexto"/>
        <w:spacing w:before="120" w:after="0" w:line="240" w:lineRule="auto"/>
        <w:jc w:val="center"/>
      </w:pPr>
    </w:p>
    <w:p w14:paraId="35124B93" w14:textId="7FD3BBB7" w:rsidR="00CA2D00" w:rsidRDefault="00CA2D00" w:rsidP="0059097A">
      <w:pPr>
        <w:pStyle w:val="Corpodetexto"/>
        <w:spacing w:before="120" w:after="0" w:line="240" w:lineRule="auto"/>
        <w:jc w:val="center"/>
      </w:pPr>
    </w:p>
    <w:p w14:paraId="426E6407" w14:textId="77777777" w:rsidR="00CA2D00" w:rsidRDefault="00CA2D00" w:rsidP="0059097A">
      <w:pPr>
        <w:pStyle w:val="Corpodetexto"/>
        <w:spacing w:before="120" w:after="0" w:line="240" w:lineRule="auto"/>
        <w:jc w:val="center"/>
      </w:pPr>
    </w:p>
    <w:p w14:paraId="67C52B51" w14:textId="381665AF" w:rsidR="00CA2D00" w:rsidRDefault="00CA2D00" w:rsidP="0059097A">
      <w:pPr>
        <w:pStyle w:val="Corpodetexto"/>
        <w:spacing w:before="120" w:after="0" w:line="240" w:lineRule="auto"/>
        <w:jc w:val="center"/>
      </w:pPr>
    </w:p>
    <w:p w14:paraId="4D993113" w14:textId="351C3520" w:rsidR="00CA2D00" w:rsidRDefault="00CA2D00" w:rsidP="0059097A">
      <w:pPr>
        <w:pStyle w:val="Corpodetexto"/>
        <w:spacing w:before="120" w:after="0" w:line="240" w:lineRule="auto"/>
        <w:jc w:val="center"/>
      </w:pPr>
    </w:p>
    <w:p w14:paraId="25A6C1A7" w14:textId="77777777" w:rsidR="00D059EC" w:rsidRDefault="00D059EC" w:rsidP="0059097A">
      <w:pPr>
        <w:pStyle w:val="Legenda"/>
        <w:spacing w:before="120" w:after="0"/>
      </w:pPr>
    </w:p>
    <w:p w14:paraId="095FEB87" w14:textId="77777777" w:rsidR="00D059EC" w:rsidRDefault="00D059EC" w:rsidP="0059097A">
      <w:pPr>
        <w:pStyle w:val="Legenda"/>
        <w:spacing w:before="120" w:after="0"/>
      </w:pPr>
    </w:p>
    <w:p w14:paraId="3FDB54F0" w14:textId="77777777" w:rsidR="00D059EC" w:rsidRDefault="00D059EC" w:rsidP="0059097A">
      <w:pPr>
        <w:pStyle w:val="Legenda"/>
        <w:spacing w:before="120" w:after="0"/>
      </w:pPr>
    </w:p>
    <w:p w14:paraId="7019E6DB" w14:textId="77777777" w:rsidR="002C1FAB" w:rsidRDefault="002C1FAB" w:rsidP="0059097A">
      <w:pPr>
        <w:pStyle w:val="Legenda"/>
        <w:spacing w:before="120" w:after="0"/>
      </w:pPr>
    </w:p>
    <w:p w14:paraId="5EADE8A6" w14:textId="68A02C12" w:rsidR="00E13C70" w:rsidRDefault="00F010A7" w:rsidP="0059097A">
      <w:pPr>
        <w:pStyle w:val="Legenda"/>
        <w:spacing w:before="120" w:after="0"/>
      </w:pPr>
      <w:r>
        <w:t>Figura 4</w:t>
      </w:r>
      <w:r w:rsidR="00FD6A7F">
        <w:t>1</w:t>
      </w:r>
      <w:r>
        <w:t xml:space="preserve"> – Tela</w:t>
      </w:r>
      <w:r w:rsidR="00540615">
        <w:t xml:space="preserve"> visualização facial</w:t>
      </w:r>
      <w:r w:rsidR="00C90A12">
        <w:t>.</w:t>
      </w:r>
    </w:p>
    <w:p w14:paraId="121B4335" w14:textId="78128ED9" w:rsidR="00D059EC" w:rsidRDefault="00825FA0" w:rsidP="00007F2D">
      <w:pPr>
        <w:pStyle w:val="3CorpodeTexto"/>
      </w:pPr>
      <w:r w:rsidRPr="00317C71">
        <w:t>Ao finalizar as orientações, o aplicativo irá capturar suas imagens através do celular</w:t>
      </w:r>
      <w:r w:rsidR="0059097A">
        <w:t>.</w:t>
      </w:r>
    </w:p>
    <w:p w14:paraId="00956D65" w14:textId="7AFF0DC5" w:rsidR="0059097A" w:rsidRPr="0059097A" w:rsidRDefault="0059097A" w:rsidP="0059097A">
      <w:pPr>
        <w:pStyle w:val="Corpodetexto"/>
        <w:spacing w:before="120"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805696" behindDoc="1" locked="0" layoutInCell="1" allowOverlap="1" wp14:anchorId="2777B92D" wp14:editId="25C030FC">
            <wp:simplePos x="0" y="0"/>
            <wp:positionH relativeFrom="column">
              <wp:posOffset>2331085</wp:posOffset>
            </wp:positionH>
            <wp:positionV relativeFrom="paragraph">
              <wp:posOffset>270510</wp:posOffset>
            </wp:positionV>
            <wp:extent cx="1876425" cy="3357245"/>
            <wp:effectExtent l="19050" t="19050" r="28575" b="14605"/>
            <wp:wrapThrough wrapText="bothSides">
              <wp:wrapPolygon edited="0">
                <wp:start x="-219" y="-123"/>
                <wp:lineTo x="-219" y="21571"/>
                <wp:lineTo x="21710" y="21571"/>
                <wp:lineTo x="21710" y="-123"/>
                <wp:lineTo x="-219" y="-123"/>
              </wp:wrapPolygon>
            </wp:wrapThrough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357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B7BC7" w14:textId="3AEE0C24" w:rsidR="00901BA5" w:rsidRDefault="00E41F37" w:rsidP="0059097A">
      <w:pPr>
        <w:pStyle w:val="3CorpodeTexto"/>
        <w:spacing w:before="120" w:beforeAutospacing="0" w:after="0" w:line="240" w:lineRule="auto"/>
        <w:ind w:left="0"/>
        <w:jc w:val="center"/>
        <w:rPr>
          <w:b/>
          <w:bCs/>
        </w:rPr>
      </w:pPr>
      <w:r w:rsidRPr="00E41F37">
        <w:rPr>
          <w:b/>
          <w:bCs/>
        </w:rPr>
        <w:t>.</w:t>
      </w:r>
    </w:p>
    <w:p w14:paraId="0802CECC" w14:textId="446DC609" w:rsidR="00825FA0" w:rsidRDefault="00825FA0" w:rsidP="0059097A">
      <w:pPr>
        <w:pStyle w:val="Corpodetexto"/>
        <w:spacing w:before="120" w:after="0" w:line="240" w:lineRule="auto"/>
        <w:jc w:val="center"/>
      </w:pPr>
    </w:p>
    <w:p w14:paraId="7671237F" w14:textId="13A63B91" w:rsidR="00825FA0" w:rsidRDefault="00825FA0" w:rsidP="0059097A">
      <w:pPr>
        <w:pStyle w:val="Corpodetexto"/>
        <w:spacing w:before="120" w:after="0" w:line="240" w:lineRule="auto"/>
        <w:jc w:val="center"/>
      </w:pPr>
    </w:p>
    <w:p w14:paraId="55C12A95" w14:textId="7B90C7DD" w:rsidR="00825FA0" w:rsidRDefault="00825FA0" w:rsidP="0059097A">
      <w:pPr>
        <w:pStyle w:val="Corpodetexto"/>
        <w:spacing w:before="120" w:after="0" w:line="240" w:lineRule="auto"/>
        <w:jc w:val="center"/>
      </w:pPr>
    </w:p>
    <w:p w14:paraId="75CF14B6" w14:textId="4B4E27F2" w:rsidR="00825FA0" w:rsidRDefault="00825FA0" w:rsidP="0059097A">
      <w:pPr>
        <w:pStyle w:val="Corpodetexto"/>
        <w:spacing w:before="120" w:after="0" w:line="240" w:lineRule="auto"/>
        <w:jc w:val="center"/>
      </w:pPr>
    </w:p>
    <w:p w14:paraId="4011C231" w14:textId="7CBEB2F5" w:rsidR="00825FA0" w:rsidRDefault="00825FA0" w:rsidP="0059097A">
      <w:pPr>
        <w:pStyle w:val="Corpodetexto"/>
        <w:spacing w:before="120" w:after="0" w:line="240" w:lineRule="auto"/>
        <w:jc w:val="center"/>
      </w:pPr>
    </w:p>
    <w:p w14:paraId="192321CC" w14:textId="5396AE23" w:rsidR="00825FA0" w:rsidRDefault="00825FA0" w:rsidP="0059097A">
      <w:pPr>
        <w:pStyle w:val="Corpodetexto"/>
        <w:spacing w:before="120" w:after="0" w:line="240" w:lineRule="auto"/>
        <w:jc w:val="center"/>
      </w:pPr>
    </w:p>
    <w:p w14:paraId="30BDA9A8" w14:textId="58A5D278" w:rsidR="00825FA0" w:rsidRDefault="00825FA0" w:rsidP="0059097A">
      <w:pPr>
        <w:pStyle w:val="Corpodetexto"/>
        <w:spacing w:before="120" w:after="0" w:line="240" w:lineRule="auto"/>
        <w:jc w:val="center"/>
      </w:pPr>
    </w:p>
    <w:p w14:paraId="56D94BDD" w14:textId="77777777" w:rsidR="00D059EC" w:rsidRDefault="00D059EC" w:rsidP="0059097A">
      <w:pPr>
        <w:pStyle w:val="Corpodetexto"/>
        <w:spacing w:before="120" w:after="0" w:line="240" w:lineRule="auto"/>
        <w:jc w:val="center"/>
      </w:pPr>
    </w:p>
    <w:p w14:paraId="694050F9" w14:textId="77777777" w:rsidR="00D059EC" w:rsidRDefault="00D059EC" w:rsidP="0059097A">
      <w:pPr>
        <w:pStyle w:val="Corpodetexto"/>
        <w:spacing w:before="120" w:after="0" w:line="240" w:lineRule="auto"/>
        <w:jc w:val="center"/>
      </w:pPr>
    </w:p>
    <w:p w14:paraId="636F4BAD" w14:textId="77777777" w:rsidR="00D059EC" w:rsidRDefault="00D059EC" w:rsidP="0059097A">
      <w:pPr>
        <w:pStyle w:val="Corpodetexto"/>
        <w:spacing w:before="120" w:after="0" w:line="240" w:lineRule="auto"/>
        <w:jc w:val="center"/>
      </w:pPr>
    </w:p>
    <w:p w14:paraId="786E5FF8" w14:textId="77777777" w:rsidR="0059097A" w:rsidRDefault="0059097A" w:rsidP="0059097A">
      <w:pPr>
        <w:pStyle w:val="Legenda"/>
        <w:spacing w:before="120" w:after="0"/>
      </w:pPr>
    </w:p>
    <w:p w14:paraId="3D6494DF" w14:textId="77777777" w:rsidR="0059097A" w:rsidRDefault="0059097A" w:rsidP="0059097A">
      <w:pPr>
        <w:pStyle w:val="Legenda"/>
        <w:spacing w:before="120" w:after="0"/>
      </w:pPr>
    </w:p>
    <w:p w14:paraId="56AFF884" w14:textId="77777777" w:rsidR="0059097A" w:rsidRDefault="0059097A" w:rsidP="0059097A">
      <w:pPr>
        <w:pStyle w:val="Legenda"/>
        <w:spacing w:before="120" w:after="0"/>
      </w:pPr>
    </w:p>
    <w:p w14:paraId="37DDC110" w14:textId="77777777" w:rsidR="0059097A" w:rsidRDefault="0059097A" w:rsidP="0059097A">
      <w:pPr>
        <w:pStyle w:val="Legenda"/>
        <w:spacing w:before="120" w:after="0"/>
      </w:pPr>
    </w:p>
    <w:p w14:paraId="514445DF" w14:textId="77777777" w:rsidR="0059097A" w:rsidRDefault="0059097A" w:rsidP="0059097A">
      <w:pPr>
        <w:pStyle w:val="Legenda"/>
        <w:spacing w:before="120" w:after="0"/>
      </w:pPr>
    </w:p>
    <w:p w14:paraId="46B16E20" w14:textId="2C31EF49" w:rsidR="00D059EC" w:rsidRDefault="0059097A" w:rsidP="002C1FAB">
      <w:pPr>
        <w:pStyle w:val="Legenda"/>
        <w:spacing w:before="120" w:after="120"/>
      </w:pPr>
      <w:r>
        <w:t>Figura 4</w:t>
      </w:r>
      <w:r w:rsidR="00FD6A7F">
        <w:t>2</w:t>
      </w:r>
      <w:r>
        <w:t xml:space="preserve"> – Tela captura da imagem facial</w:t>
      </w:r>
      <w:r w:rsidR="00C90A12">
        <w:t>.</w:t>
      </w:r>
    </w:p>
    <w:p w14:paraId="039A4AB1" w14:textId="77777777" w:rsidR="00D059EC" w:rsidRDefault="00D059EC" w:rsidP="002C1FAB">
      <w:pPr>
        <w:pStyle w:val="Corpodetexto"/>
        <w:spacing w:line="240" w:lineRule="auto"/>
      </w:pPr>
    </w:p>
    <w:p w14:paraId="677A2539" w14:textId="2E048CBA" w:rsidR="008D4337" w:rsidRDefault="008D4337" w:rsidP="008D4337">
      <w:pPr>
        <w:pStyle w:val="3CorpodeTexto"/>
      </w:pPr>
      <w:r w:rsidRPr="00317C71">
        <w:t>Caso a validação facial tenha ocorrido com sucesso, a página seguinte será exibida. Caso não tenha oco</w:t>
      </w:r>
      <w:r w:rsidR="0059097A">
        <w:t>rrido com sucesso, o aplicativo</w:t>
      </w:r>
      <w:r w:rsidRPr="008D4337">
        <w:rPr>
          <w:b/>
          <w:bCs/>
        </w:rPr>
        <w:t xml:space="preserve"> gov.br</w:t>
      </w:r>
      <w:r w:rsidRPr="00317C71">
        <w:t xml:space="preserve"> irá orientá-lo para realizar todo o processo novamente.</w:t>
      </w:r>
    </w:p>
    <w:p w14:paraId="1813411A" w14:textId="0AB9F517" w:rsidR="00804274" w:rsidRDefault="00804274" w:rsidP="0021353D">
      <w:pPr>
        <w:pStyle w:val="Corpodetexto"/>
        <w:spacing w:before="120" w:after="0" w:line="240" w:lineRule="auto"/>
        <w:jc w:val="center"/>
      </w:pPr>
    </w:p>
    <w:p w14:paraId="04AE873A" w14:textId="1AFC1B72" w:rsidR="00804274" w:rsidRPr="00804274" w:rsidRDefault="002C1FAB" w:rsidP="0021353D">
      <w:pPr>
        <w:pStyle w:val="Corpodetexto"/>
        <w:spacing w:before="120" w:after="0" w:line="240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707904" behindDoc="1" locked="0" layoutInCell="1" allowOverlap="1" wp14:anchorId="2FDF54C2" wp14:editId="504A493F">
            <wp:simplePos x="0" y="0"/>
            <wp:positionH relativeFrom="column">
              <wp:posOffset>2491105</wp:posOffset>
            </wp:positionH>
            <wp:positionV relativeFrom="paragraph">
              <wp:posOffset>59055</wp:posOffset>
            </wp:positionV>
            <wp:extent cx="1720215" cy="2286000"/>
            <wp:effectExtent l="19050" t="19050" r="13335" b="19050"/>
            <wp:wrapThrough wrapText="bothSides">
              <wp:wrapPolygon edited="0">
                <wp:start x="-239" y="-180"/>
                <wp:lineTo x="-239" y="21600"/>
                <wp:lineTo x="21528" y="21600"/>
                <wp:lineTo x="21528" y="-180"/>
                <wp:lineTo x="-239" y="-180"/>
              </wp:wrapPolygon>
            </wp:wrapThrough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28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318D7" w14:textId="74F8A036" w:rsidR="008D4337" w:rsidRDefault="008D4337" w:rsidP="0021353D">
      <w:pPr>
        <w:pStyle w:val="Corpodetexto"/>
        <w:spacing w:before="120" w:after="0" w:line="240" w:lineRule="auto"/>
        <w:jc w:val="center"/>
      </w:pPr>
    </w:p>
    <w:p w14:paraId="52D6E7C7" w14:textId="50A1353D" w:rsidR="008D4337" w:rsidRDefault="008D4337" w:rsidP="0021353D">
      <w:pPr>
        <w:pStyle w:val="Corpodetexto"/>
        <w:spacing w:before="120" w:after="0" w:line="240" w:lineRule="auto"/>
        <w:jc w:val="center"/>
      </w:pPr>
    </w:p>
    <w:p w14:paraId="5B105FA5" w14:textId="72B37569" w:rsidR="008D4337" w:rsidRDefault="008D4337" w:rsidP="0021353D">
      <w:pPr>
        <w:pStyle w:val="Corpodetexto"/>
        <w:spacing w:before="120" w:after="0" w:line="240" w:lineRule="auto"/>
        <w:jc w:val="center"/>
      </w:pPr>
    </w:p>
    <w:p w14:paraId="06FEF606" w14:textId="7E30FF5F" w:rsidR="008D4337" w:rsidRDefault="008D4337" w:rsidP="0021353D">
      <w:pPr>
        <w:pStyle w:val="Corpodetexto"/>
        <w:spacing w:before="120" w:after="0" w:line="240" w:lineRule="auto"/>
        <w:jc w:val="center"/>
      </w:pPr>
    </w:p>
    <w:p w14:paraId="38C1CC62" w14:textId="2F7457D0" w:rsidR="008D4337" w:rsidRDefault="008D4337" w:rsidP="0021353D">
      <w:pPr>
        <w:pStyle w:val="Corpodetexto"/>
        <w:spacing w:before="120" w:after="0" w:line="240" w:lineRule="auto"/>
        <w:jc w:val="center"/>
      </w:pPr>
    </w:p>
    <w:p w14:paraId="61CC76A3" w14:textId="6A9508CA" w:rsidR="008D4337" w:rsidRDefault="008D4337" w:rsidP="0021353D">
      <w:pPr>
        <w:pStyle w:val="Corpodetexto"/>
        <w:spacing w:before="120" w:after="0" w:line="240" w:lineRule="auto"/>
        <w:jc w:val="center"/>
      </w:pPr>
    </w:p>
    <w:p w14:paraId="4731D71A" w14:textId="1D598C19" w:rsidR="008D4337" w:rsidRDefault="008D4337" w:rsidP="0021353D">
      <w:pPr>
        <w:pStyle w:val="Corpodetexto"/>
        <w:spacing w:before="120" w:after="0" w:line="240" w:lineRule="auto"/>
        <w:jc w:val="center"/>
      </w:pPr>
    </w:p>
    <w:p w14:paraId="0677FE66" w14:textId="77777777" w:rsidR="0021353D" w:rsidRDefault="0021353D" w:rsidP="0021353D">
      <w:pPr>
        <w:pStyle w:val="Legenda"/>
        <w:spacing w:before="120" w:after="0"/>
      </w:pPr>
    </w:p>
    <w:p w14:paraId="44673FC2" w14:textId="77777777" w:rsidR="0021353D" w:rsidRDefault="0021353D" w:rsidP="0021353D">
      <w:pPr>
        <w:pStyle w:val="Legenda"/>
        <w:spacing w:before="120" w:after="0"/>
      </w:pPr>
    </w:p>
    <w:p w14:paraId="4805D1DD" w14:textId="77777777" w:rsidR="0021353D" w:rsidRDefault="0021353D" w:rsidP="0021353D">
      <w:pPr>
        <w:pStyle w:val="Legenda"/>
        <w:spacing w:before="120" w:after="0"/>
      </w:pPr>
    </w:p>
    <w:p w14:paraId="081BEBEB" w14:textId="468DF8DA" w:rsidR="008D4337" w:rsidRDefault="0059097A" w:rsidP="002C1FAB">
      <w:pPr>
        <w:pStyle w:val="Legenda"/>
        <w:spacing w:before="120" w:after="120"/>
      </w:pPr>
      <w:r>
        <w:t xml:space="preserve">Figura </w:t>
      </w:r>
      <w:r w:rsidR="00010D98">
        <w:t>4</w:t>
      </w:r>
      <w:r w:rsidR="00FD6A7F">
        <w:t>3</w:t>
      </w:r>
      <w:r>
        <w:t xml:space="preserve"> – Tela</w:t>
      </w:r>
      <w:r w:rsidR="0021353D">
        <w:t xml:space="preserve"> reconhecimento realizado com sucesso</w:t>
      </w:r>
      <w:r w:rsidR="00C90A12">
        <w:t>.</w:t>
      </w:r>
    </w:p>
    <w:p w14:paraId="68629400" w14:textId="14969F9F" w:rsidR="008D4337" w:rsidRDefault="008D4337" w:rsidP="002C1FAB">
      <w:pPr>
        <w:pStyle w:val="Corpodetexto"/>
        <w:spacing w:line="240" w:lineRule="auto"/>
      </w:pPr>
    </w:p>
    <w:p w14:paraId="683B60BF" w14:textId="6A27CCAB" w:rsidR="008D4337" w:rsidRDefault="00010D98" w:rsidP="006467DB">
      <w:pPr>
        <w:pStyle w:val="3CorpodeTexto"/>
      </w:pPr>
      <w:r>
        <w:t xml:space="preserve">Ao acionar o botão </w:t>
      </w:r>
      <w:r w:rsidRPr="00010D98">
        <w:t>ok</w:t>
      </w:r>
      <w:r w:rsidR="006467DB" w:rsidRPr="00317C71">
        <w:t>, o aplicativo irá orientá-lo a retornar ao computador para que o processo seja concluído.</w:t>
      </w:r>
    </w:p>
    <w:p w14:paraId="6E588F34" w14:textId="375E2754" w:rsidR="008D4337" w:rsidRDefault="008D4337" w:rsidP="00010D98">
      <w:pPr>
        <w:pStyle w:val="Corpodetexto"/>
        <w:spacing w:before="120" w:after="0" w:line="240" w:lineRule="auto"/>
        <w:jc w:val="center"/>
      </w:pPr>
    </w:p>
    <w:p w14:paraId="3D45F731" w14:textId="321781F5" w:rsidR="008D4337" w:rsidRDefault="002C1FAB" w:rsidP="00010D98">
      <w:pPr>
        <w:pStyle w:val="Corpodetexto"/>
        <w:spacing w:before="120"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709952" behindDoc="1" locked="0" layoutInCell="1" allowOverlap="1" wp14:anchorId="09087185" wp14:editId="5F747CD6">
            <wp:simplePos x="0" y="0"/>
            <wp:positionH relativeFrom="column">
              <wp:posOffset>2273935</wp:posOffset>
            </wp:positionH>
            <wp:positionV relativeFrom="paragraph">
              <wp:posOffset>96520</wp:posOffset>
            </wp:positionV>
            <wp:extent cx="1895475" cy="1412240"/>
            <wp:effectExtent l="19050" t="19050" r="28575" b="16510"/>
            <wp:wrapThrough wrapText="bothSides">
              <wp:wrapPolygon edited="0">
                <wp:start x="-217" y="-291"/>
                <wp:lineTo x="-217" y="21561"/>
                <wp:lineTo x="21709" y="21561"/>
                <wp:lineTo x="21709" y="-291"/>
                <wp:lineTo x="-217" y="-291"/>
              </wp:wrapPolygon>
            </wp:wrapThrough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2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3D16A" w14:textId="69E94DCB" w:rsidR="008D4337" w:rsidRDefault="008D4337" w:rsidP="00010D98">
      <w:pPr>
        <w:pStyle w:val="Corpodetexto"/>
        <w:spacing w:before="120" w:after="0" w:line="240" w:lineRule="auto"/>
        <w:jc w:val="center"/>
      </w:pPr>
    </w:p>
    <w:p w14:paraId="2EC2D175" w14:textId="00B60CBC" w:rsidR="008D4337" w:rsidRDefault="008D4337" w:rsidP="00010D98">
      <w:pPr>
        <w:pStyle w:val="Corpodetexto"/>
        <w:spacing w:before="120" w:after="0" w:line="240" w:lineRule="auto"/>
        <w:jc w:val="center"/>
      </w:pPr>
    </w:p>
    <w:p w14:paraId="7290CD86" w14:textId="5C97D2A7" w:rsidR="008D4337" w:rsidRPr="00825FA0" w:rsidRDefault="008D4337" w:rsidP="00010D98">
      <w:pPr>
        <w:pStyle w:val="Corpodetexto"/>
        <w:spacing w:before="120" w:after="0" w:line="240" w:lineRule="auto"/>
        <w:jc w:val="center"/>
      </w:pPr>
    </w:p>
    <w:p w14:paraId="214227A5" w14:textId="0824CA71" w:rsidR="00007F2D" w:rsidRDefault="00007F2D" w:rsidP="00010D98">
      <w:pPr>
        <w:pStyle w:val="Corpodetexto"/>
        <w:spacing w:before="120" w:after="0" w:line="240" w:lineRule="auto"/>
        <w:jc w:val="center"/>
      </w:pPr>
    </w:p>
    <w:p w14:paraId="49CD8704" w14:textId="77777777" w:rsidR="00010D98" w:rsidRDefault="00010D98" w:rsidP="00010D98">
      <w:pPr>
        <w:pStyle w:val="Legenda"/>
        <w:spacing w:before="120" w:after="0"/>
      </w:pPr>
    </w:p>
    <w:p w14:paraId="6CC180C3" w14:textId="77777777" w:rsidR="00010D98" w:rsidRDefault="00010D98" w:rsidP="00010D98">
      <w:pPr>
        <w:pStyle w:val="Legenda"/>
        <w:spacing w:before="120" w:after="0"/>
      </w:pPr>
    </w:p>
    <w:p w14:paraId="48F55675" w14:textId="5A503650" w:rsidR="006467DB" w:rsidRDefault="00010D98" w:rsidP="002C1FAB">
      <w:pPr>
        <w:pStyle w:val="Legenda"/>
        <w:spacing w:before="120" w:after="120"/>
      </w:pPr>
      <w:r>
        <w:t>Figura 4</w:t>
      </w:r>
      <w:r w:rsidR="00FD6A7F">
        <w:t>4</w:t>
      </w:r>
      <w:r>
        <w:t xml:space="preserve"> –Tela continue no computador</w:t>
      </w:r>
      <w:r w:rsidR="00C90A12">
        <w:t>.</w:t>
      </w:r>
    </w:p>
    <w:p w14:paraId="0B3B5CBB" w14:textId="695EDDDE" w:rsidR="006467DB" w:rsidRDefault="006467DB" w:rsidP="002C1FAB">
      <w:pPr>
        <w:pStyle w:val="Corpodetexto"/>
        <w:spacing w:line="240" w:lineRule="auto"/>
      </w:pPr>
    </w:p>
    <w:p w14:paraId="2206FA14" w14:textId="0DDFCB9F" w:rsidR="000430EA" w:rsidRDefault="000430EA" w:rsidP="000430EA">
      <w:pPr>
        <w:pStyle w:val="Corpodetexto"/>
        <w:ind w:left="851" w:firstLine="283"/>
        <w:rPr>
          <w:rFonts w:ascii="Fonte Ecológica Spranq" w:hAnsi="Fonte Ecológica Spranq"/>
        </w:rPr>
      </w:pPr>
      <w:r w:rsidRPr="000430EA">
        <w:rPr>
          <w:rFonts w:ascii="Fonte Ecológica Spranq" w:hAnsi="Fonte Ecológica Spranq"/>
        </w:rPr>
        <w:t xml:space="preserve">Ao retornar ao computador, o site contendo os </w:t>
      </w:r>
      <w:r w:rsidR="006625CD" w:rsidRPr="006625CD">
        <w:rPr>
          <w:rFonts w:ascii="Fonte Ecológica Spranq" w:hAnsi="Fonte Ecológica Spranq"/>
          <w:b/>
          <w:bCs/>
        </w:rPr>
        <w:t>S</w:t>
      </w:r>
      <w:r w:rsidRPr="006625CD">
        <w:rPr>
          <w:rFonts w:ascii="Fonte Ecológica Spranq" w:hAnsi="Fonte Ecológica Spranq"/>
          <w:b/>
          <w:bCs/>
        </w:rPr>
        <w:t xml:space="preserve">elos de </w:t>
      </w:r>
      <w:r w:rsidR="006625CD" w:rsidRPr="006625CD">
        <w:rPr>
          <w:rFonts w:ascii="Fonte Ecológica Spranq" w:hAnsi="Fonte Ecológica Spranq"/>
          <w:b/>
          <w:bCs/>
        </w:rPr>
        <w:t>C</w:t>
      </w:r>
      <w:r w:rsidRPr="006625CD">
        <w:rPr>
          <w:rFonts w:ascii="Fonte Ecológica Spranq" w:hAnsi="Fonte Ecológica Spranq"/>
          <w:b/>
          <w:bCs/>
        </w:rPr>
        <w:t>onfiabilidade</w:t>
      </w:r>
      <w:r w:rsidRPr="000430EA">
        <w:rPr>
          <w:rFonts w:ascii="Fonte Ecológica Spranq" w:hAnsi="Fonte Ecológica Spranq"/>
        </w:rPr>
        <w:t xml:space="preserve"> informa que um dos seus selos passou a ser o selo de </w:t>
      </w:r>
      <w:r w:rsidRPr="006625CD">
        <w:rPr>
          <w:rFonts w:ascii="Fonte Ecológica Spranq" w:hAnsi="Fonte Ecológica Spranq"/>
          <w:b/>
          <w:bCs/>
        </w:rPr>
        <w:t>Conta Comprovada (Ouro)</w:t>
      </w:r>
      <w:r w:rsidRPr="000430EA">
        <w:rPr>
          <w:rFonts w:ascii="Fonte Ecológica Spranq" w:hAnsi="Fonte Ecológica Spranq"/>
        </w:rPr>
        <w:t>, referente à validação biométrica.</w:t>
      </w:r>
    </w:p>
    <w:p w14:paraId="2F0F2C41" w14:textId="30EEDCF3" w:rsidR="00010D98" w:rsidRDefault="00010D98" w:rsidP="00010D98">
      <w:pPr>
        <w:pStyle w:val="3CorpodeTexto"/>
        <w:spacing w:before="120" w:beforeAutospacing="0" w:after="0" w:line="240" w:lineRule="auto"/>
        <w:ind w:left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808768" behindDoc="1" locked="0" layoutInCell="1" allowOverlap="1" wp14:anchorId="7D2B88EE" wp14:editId="02E0F81A">
            <wp:simplePos x="0" y="0"/>
            <wp:positionH relativeFrom="column">
              <wp:posOffset>1311910</wp:posOffset>
            </wp:positionH>
            <wp:positionV relativeFrom="paragraph">
              <wp:posOffset>93345</wp:posOffset>
            </wp:positionV>
            <wp:extent cx="3924300" cy="2343150"/>
            <wp:effectExtent l="19050" t="19050" r="19050" b="19050"/>
            <wp:wrapThrough wrapText="bothSides">
              <wp:wrapPolygon edited="0">
                <wp:start x="-105" y="-176"/>
                <wp:lineTo x="-105" y="21600"/>
                <wp:lineTo x="21600" y="21600"/>
                <wp:lineTo x="21600" y="-176"/>
                <wp:lineTo x="-105" y="-176"/>
              </wp:wrapPolygon>
            </wp:wrapThrough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343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097AF" w14:textId="0BE024C2" w:rsidR="00010D98" w:rsidRDefault="00010D98" w:rsidP="00010D98">
      <w:pPr>
        <w:pStyle w:val="3CorpodeTexto"/>
        <w:spacing w:before="120" w:beforeAutospacing="0" w:after="0" w:line="240" w:lineRule="auto"/>
        <w:ind w:left="0"/>
        <w:jc w:val="center"/>
        <w:rPr>
          <w:noProof/>
        </w:rPr>
      </w:pPr>
    </w:p>
    <w:p w14:paraId="3C5FBBF2" w14:textId="17F98613" w:rsidR="000430EA" w:rsidRDefault="000430EA" w:rsidP="00010D98">
      <w:pPr>
        <w:pStyle w:val="3CorpodeTexto"/>
        <w:spacing w:before="120" w:beforeAutospacing="0" w:after="0" w:line="240" w:lineRule="auto"/>
        <w:ind w:left="0"/>
        <w:jc w:val="center"/>
      </w:pPr>
    </w:p>
    <w:p w14:paraId="5675B0A6" w14:textId="77777777" w:rsidR="00010D98" w:rsidRDefault="00010D98" w:rsidP="00010D98">
      <w:pPr>
        <w:pStyle w:val="Corpodetexto"/>
        <w:spacing w:before="120" w:after="0" w:line="240" w:lineRule="auto"/>
        <w:jc w:val="center"/>
      </w:pPr>
    </w:p>
    <w:p w14:paraId="7C06BB39" w14:textId="77777777" w:rsidR="00010D98" w:rsidRDefault="00010D98" w:rsidP="00010D98">
      <w:pPr>
        <w:pStyle w:val="Corpodetexto"/>
        <w:spacing w:before="120" w:after="0" w:line="240" w:lineRule="auto"/>
        <w:jc w:val="center"/>
      </w:pPr>
    </w:p>
    <w:p w14:paraId="294981A1" w14:textId="77777777" w:rsidR="00010D98" w:rsidRDefault="00010D98" w:rsidP="00010D98">
      <w:pPr>
        <w:pStyle w:val="Corpodetexto"/>
        <w:spacing w:before="120" w:after="0" w:line="240" w:lineRule="auto"/>
        <w:jc w:val="center"/>
      </w:pPr>
    </w:p>
    <w:p w14:paraId="03FEC426" w14:textId="77777777" w:rsidR="00010D98" w:rsidRDefault="00010D98" w:rsidP="00010D98">
      <w:pPr>
        <w:pStyle w:val="Corpodetexto"/>
        <w:spacing w:before="120" w:after="0" w:line="240" w:lineRule="auto"/>
        <w:jc w:val="center"/>
      </w:pPr>
    </w:p>
    <w:p w14:paraId="7D26A579" w14:textId="77777777" w:rsidR="00010D98" w:rsidRDefault="00010D98" w:rsidP="00010D98">
      <w:pPr>
        <w:pStyle w:val="Corpodetexto"/>
        <w:spacing w:before="120" w:after="0" w:line="240" w:lineRule="auto"/>
        <w:jc w:val="center"/>
      </w:pPr>
    </w:p>
    <w:p w14:paraId="45164BA6" w14:textId="77777777" w:rsidR="00010D98" w:rsidRDefault="00010D98" w:rsidP="00010D98">
      <w:pPr>
        <w:pStyle w:val="Legenda"/>
        <w:spacing w:before="120" w:after="0"/>
      </w:pPr>
    </w:p>
    <w:p w14:paraId="0360FE18" w14:textId="77777777" w:rsidR="00010D98" w:rsidRDefault="00010D98" w:rsidP="00010D98">
      <w:pPr>
        <w:pStyle w:val="Legenda"/>
        <w:spacing w:before="120" w:after="0"/>
      </w:pPr>
    </w:p>
    <w:p w14:paraId="3B008994" w14:textId="77777777" w:rsidR="00010D98" w:rsidRDefault="00010D98" w:rsidP="00010D98">
      <w:pPr>
        <w:pStyle w:val="Legenda"/>
        <w:spacing w:before="120" w:after="0"/>
      </w:pPr>
    </w:p>
    <w:p w14:paraId="1EAAC8B6" w14:textId="77777777" w:rsidR="00010D98" w:rsidRDefault="00010D98" w:rsidP="00010D98">
      <w:pPr>
        <w:pStyle w:val="Legenda"/>
        <w:spacing w:before="120" w:after="0"/>
      </w:pPr>
    </w:p>
    <w:p w14:paraId="204CDC56" w14:textId="5C1167ED" w:rsidR="00010D98" w:rsidRDefault="00010D98" w:rsidP="002C1FAB">
      <w:pPr>
        <w:pStyle w:val="Legenda"/>
        <w:spacing w:after="120"/>
      </w:pPr>
      <w:r>
        <w:t>Figura 4</w:t>
      </w:r>
      <w:r w:rsidR="00FD6A7F">
        <w:t>5</w:t>
      </w:r>
      <w:r>
        <w:t xml:space="preserve"> – Tela selos de confiabilidade bronze e ouro</w:t>
      </w:r>
      <w:r w:rsidR="00C90A12">
        <w:t>.</w:t>
      </w:r>
    </w:p>
    <w:p w14:paraId="18E2AEB5" w14:textId="77777777" w:rsidR="00010D98" w:rsidRPr="00010D98" w:rsidRDefault="00010D98" w:rsidP="002C1FAB">
      <w:pPr>
        <w:spacing w:line="240" w:lineRule="auto"/>
      </w:pPr>
    </w:p>
    <w:tbl>
      <w:tblPr>
        <w:tblStyle w:val="Tabelacomgrade"/>
        <w:tblpPr w:leftFromText="141" w:rightFromText="141" w:vertAnchor="text" w:horzAnchor="margin" w:tblpXSpec="center" w:tblpY="384"/>
        <w:tblW w:w="85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9"/>
        <w:gridCol w:w="7564"/>
      </w:tblGrid>
      <w:tr w:rsidR="003A18C5" w14:paraId="1A811E27" w14:textId="77777777" w:rsidTr="00B3509C">
        <w:trPr>
          <w:trHeight w:val="899"/>
        </w:trPr>
        <w:tc>
          <w:tcPr>
            <w:tcW w:w="979" w:type="dxa"/>
            <w:tcBorders>
              <w:right w:val="single" w:sz="8" w:space="0" w:color="FF0000"/>
            </w:tcBorders>
          </w:tcPr>
          <w:p w14:paraId="2598B6E9" w14:textId="77777777" w:rsidR="003A18C5" w:rsidRDefault="003A18C5" w:rsidP="00B3509C">
            <w:r>
              <w:rPr>
                <w:noProof/>
              </w:rPr>
              <w:lastRenderedPageBreak/>
              <w:drawing>
                <wp:inline distT="0" distB="0" distL="0" distR="0" wp14:anchorId="636AA004" wp14:editId="0C89B311">
                  <wp:extent cx="406349" cy="406349"/>
                  <wp:effectExtent l="0" t="0" r="0" b="0"/>
                  <wp:docPr id="162" name="Imagem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tencao_vermelho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49" cy="406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4" w:type="dxa"/>
            <w:tcBorders>
              <w:left w:val="single" w:sz="8" w:space="0" w:color="FF0000"/>
            </w:tcBorders>
          </w:tcPr>
          <w:p w14:paraId="6EADBEE4" w14:textId="7929E401" w:rsidR="00FE1480" w:rsidRPr="00FE1480" w:rsidRDefault="003A18C5" w:rsidP="008315F0">
            <w:pPr>
              <w:jc w:val="both"/>
            </w:pPr>
            <w:r w:rsidRPr="0079656A">
              <w:rPr>
                <w:rFonts w:cs="Arial"/>
                <w:b/>
                <w:color w:val="FF0000"/>
                <w:szCs w:val="24"/>
                <w:shd w:val="clear" w:color="auto" w:fill="FFFFFF"/>
              </w:rPr>
              <w:t>ATENÇÃ</w:t>
            </w:r>
            <w:r>
              <w:rPr>
                <w:rFonts w:cs="Arial"/>
                <w:b/>
                <w:color w:val="FF0000"/>
                <w:szCs w:val="24"/>
                <w:shd w:val="clear" w:color="auto" w:fill="FFFFFF"/>
              </w:rPr>
              <w:t xml:space="preserve">O: </w:t>
            </w:r>
            <w:r w:rsidR="0086581F" w:rsidRPr="00C21EB9">
              <w:rPr>
                <w:rFonts w:ascii="Fonte Ecológica Spranq" w:hAnsi="Fonte Ecológica Spranq"/>
              </w:rPr>
              <w:t>Após realizar toda a validação facial, para os casos em que o usuário não possuía o selo referente à Conta Comprovada (Ouro) ou para os casos em que esta foi realizada fora do calendário de Prova de Vida, será necessário retornar ao item</w:t>
            </w:r>
            <w:r w:rsidR="00EF4ABE" w:rsidRPr="00C21EB9">
              <w:rPr>
                <w:rFonts w:ascii="Fonte Ecológica Spranq" w:hAnsi="Fonte Ecológica Spranq"/>
              </w:rPr>
              <w:t xml:space="preserve"> </w:t>
            </w:r>
            <w:r w:rsidR="00506CE9">
              <w:rPr>
                <w:rFonts w:ascii="Fonte Ecológica Spranq" w:hAnsi="Fonte Ecológica Spranq"/>
              </w:rPr>
              <w:t>5</w:t>
            </w:r>
            <w:r w:rsidR="00EF4ABE" w:rsidRPr="00C21EB9">
              <w:rPr>
                <w:rFonts w:ascii="Fonte Ecológica Spranq" w:hAnsi="Fonte Ecológica Spranq"/>
              </w:rPr>
              <w:t xml:space="preserve"> (</w:t>
            </w:r>
            <w:r w:rsidR="00506CE9">
              <w:rPr>
                <w:rFonts w:ascii="Fonte Ecológica Spranq" w:hAnsi="Fonte Ecológica Spranq"/>
              </w:rPr>
              <w:t>cinco</w:t>
            </w:r>
            <w:r w:rsidR="00EF4ABE" w:rsidRPr="00C21EB9">
              <w:rPr>
                <w:rFonts w:ascii="Fonte Ecológica Spranq" w:hAnsi="Fonte Ecológica Spranq"/>
              </w:rPr>
              <w:t xml:space="preserve">) </w:t>
            </w:r>
            <w:r w:rsidR="0086581F" w:rsidRPr="00C21EB9">
              <w:rPr>
                <w:rFonts w:ascii="Fonte Ecológica Spranq" w:hAnsi="Fonte Ecológica Spranq"/>
              </w:rPr>
              <w:t>deste manual e realizar todos os passos referentes ao site do TJERJ, para que a sua Prova de Vida seja registrada em nossa base de dados.</w:t>
            </w:r>
          </w:p>
        </w:tc>
      </w:tr>
    </w:tbl>
    <w:p w14:paraId="7EFAC447" w14:textId="77777777" w:rsidR="003A18C5" w:rsidRDefault="003A18C5" w:rsidP="008C5F93">
      <w:pPr>
        <w:pStyle w:val="21CorpodetextoRegular"/>
      </w:pPr>
    </w:p>
    <w:p w14:paraId="7E39345D" w14:textId="739ABF61" w:rsidR="00FE1480" w:rsidRDefault="00FE1480" w:rsidP="00FE1480">
      <w:pPr>
        <w:pStyle w:val="Ttulo1"/>
        <w:numPr>
          <w:ilvl w:val="0"/>
          <w:numId w:val="0"/>
        </w:numPr>
        <w:ind w:left="1077" w:hanging="357"/>
      </w:pPr>
      <w:bookmarkStart w:id="8" w:name="_Toc404949284"/>
    </w:p>
    <w:p w14:paraId="12ACE626" w14:textId="52CCF0B2" w:rsidR="00FE1480" w:rsidRDefault="00FE1480" w:rsidP="0086581F"/>
    <w:bookmarkEnd w:id="8"/>
    <w:p w14:paraId="46109468" w14:textId="52C79C74" w:rsidR="0098538A" w:rsidRPr="0098538A" w:rsidRDefault="0098538A" w:rsidP="00781FD5">
      <w:pPr>
        <w:pStyle w:val="Ttulo1"/>
        <w:numPr>
          <w:ilvl w:val="0"/>
          <w:numId w:val="0"/>
        </w:numPr>
        <w:ind w:left="1077" w:hanging="357"/>
      </w:pPr>
    </w:p>
    <w:p w14:paraId="0367F437" w14:textId="77777777" w:rsidR="0098538A" w:rsidRPr="002C1FAB" w:rsidRDefault="0098538A" w:rsidP="002C1FAB">
      <w:pPr>
        <w:widowControl w:val="0"/>
        <w:autoSpaceDE w:val="0"/>
        <w:autoSpaceDN w:val="0"/>
        <w:spacing w:line="276" w:lineRule="auto"/>
        <w:jc w:val="center"/>
        <w:rPr>
          <w:rFonts w:ascii="Fonte Ecológica Spranq" w:hAnsi="Fonte Ecológica Spranq"/>
        </w:rPr>
      </w:pPr>
    </w:p>
    <w:sectPr w:rsidR="0098538A" w:rsidRPr="002C1FAB" w:rsidSect="00781FD5">
      <w:headerReference w:type="default" r:id="rId47"/>
      <w:footerReference w:type="default" r:id="rId48"/>
      <w:headerReference w:type="first" r:id="rId49"/>
      <w:footerReference w:type="first" r:id="rId50"/>
      <w:pgSz w:w="11906" w:h="16838"/>
      <w:pgMar w:top="-1064" w:right="992" w:bottom="425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C50E63" w14:textId="77777777" w:rsidR="00993D07" w:rsidRDefault="00993D07" w:rsidP="0089786A">
      <w:pPr>
        <w:spacing w:after="0" w:line="240" w:lineRule="auto"/>
      </w:pPr>
      <w:r>
        <w:separator/>
      </w:r>
    </w:p>
  </w:endnote>
  <w:endnote w:type="continuationSeparator" w:id="0">
    <w:p w14:paraId="668712E4" w14:textId="77777777" w:rsidR="00993D07" w:rsidRDefault="00993D07" w:rsidP="00897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nte Ecológica Spranq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B11A1" w14:textId="77777777" w:rsidR="00BB6ED5" w:rsidRDefault="00BB6ED5" w:rsidP="005E2937">
    <w:pPr>
      <w:pStyle w:val="Rodap"/>
      <w:rPr>
        <w:sz w:val="18"/>
      </w:rPr>
    </w:pPr>
  </w:p>
  <w:p w14:paraId="7B8B11A2" w14:textId="1D917FD1" w:rsidR="00BB6ED5" w:rsidRPr="002D7E71" w:rsidRDefault="00BB6ED5" w:rsidP="007A0E55">
    <w:pPr>
      <w:pStyle w:val="Rodap"/>
      <w:tabs>
        <w:tab w:val="clear" w:pos="4252"/>
        <w:tab w:val="clear" w:pos="8504"/>
        <w:tab w:val="right" w:pos="10206"/>
      </w:tabs>
      <w:rPr>
        <w:rFonts w:ascii="Fonte Ecológica Spranq" w:hAnsi="Fonte Ecológica Spranq"/>
      </w:rPr>
    </w:pPr>
    <w:r w:rsidRPr="002D7E71">
      <w:rPr>
        <w:rFonts w:ascii="Fonte Ecológica Spranq" w:hAnsi="Fonte Ecológica Spranq"/>
        <w:sz w:val="18"/>
      </w:rPr>
      <w:ptab w:relativeTo="margin" w:alignment="left" w:leader="none"/>
    </w:r>
    <w:r w:rsidRPr="002D7E71">
      <w:rPr>
        <w:rFonts w:ascii="Fonte Ecológica Spranq" w:hAnsi="Fonte Ecológica Spranq"/>
        <w:sz w:val="18"/>
      </w:rPr>
      <w:ptab w:relativeTo="indent" w:alignment="left" w:leader="dot"/>
    </w:r>
    <w:sdt>
      <w:sdtPr>
        <w:rPr>
          <w:rFonts w:ascii="Fonte Ecológica Spranq" w:hAnsi="Fonte Ecológica Spranq"/>
          <w:sz w:val="18"/>
        </w:rPr>
        <w:alias w:val="Título"/>
        <w:tag w:val=""/>
        <w:id w:val="-217597021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781FD5">
          <w:rPr>
            <w:rFonts w:ascii="Fonte Ecológica Spranq" w:hAnsi="Fonte Ecológica Spranq"/>
            <w:sz w:val="18"/>
          </w:rPr>
          <w:t>Recadastramento Web</w:t>
        </w:r>
      </w:sdtContent>
    </w:sdt>
    <w:r>
      <w:rPr>
        <w:rFonts w:ascii="Fonte Ecológica Spranq" w:hAnsi="Fonte Ecológica Spranq"/>
        <w:sz w:val="18"/>
      </w:rPr>
      <w:tab/>
    </w:r>
    <w:r w:rsidRPr="0090757B">
      <w:rPr>
        <w:rFonts w:ascii="Fonte Ecológica Spranq" w:hAnsi="Fonte Ecológica Spranq"/>
        <w:sz w:val="18"/>
        <w:szCs w:val="18"/>
      </w:rPr>
      <w:t xml:space="preserve">Página </w:t>
    </w:r>
    <w:r w:rsidRPr="0090757B">
      <w:rPr>
        <w:rFonts w:ascii="Fonte Ecológica Spranq" w:hAnsi="Fonte Ecológica Spranq"/>
        <w:b/>
        <w:bCs/>
        <w:sz w:val="18"/>
        <w:szCs w:val="18"/>
      </w:rPr>
      <w:fldChar w:fldCharType="begin"/>
    </w:r>
    <w:r w:rsidRPr="0090757B">
      <w:rPr>
        <w:rFonts w:ascii="Fonte Ecológica Spranq" w:hAnsi="Fonte Ecológica Spranq"/>
        <w:b/>
        <w:bCs/>
        <w:sz w:val="18"/>
        <w:szCs w:val="18"/>
      </w:rPr>
      <w:instrText>PAGE</w:instrText>
    </w:r>
    <w:r w:rsidRPr="0090757B">
      <w:rPr>
        <w:rFonts w:ascii="Fonte Ecológica Spranq" w:hAnsi="Fonte Ecológica Spranq"/>
        <w:b/>
        <w:bCs/>
        <w:sz w:val="18"/>
        <w:szCs w:val="18"/>
      </w:rPr>
      <w:fldChar w:fldCharType="separate"/>
    </w:r>
    <w:r w:rsidR="00C523C8">
      <w:rPr>
        <w:rFonts w:ascii="Fonte Ecológica Spranq" w:hAnsi="Fonte Ecológica Spranq"/>
        <w:b/>
        <w:bCs/>
        <w:noProof/>
        <w:sz w:val="18"/>
        <w:szCs w:val="18"/>
      </w:rPr>
      <w:t>14</w:t>
    </w:r>
    <w:r w:rsidRPr="0090757B">
      <w:rPr>
        <w:rFonts w:ascii="Fonte Ecológica Spranq" w:hAnsi="Fonte Ecológica Spranq"/>
        <w:b/>
        <w:bCs/>
        <w:sz w:val="18"/>
        <w:szCs w:val="18"/>
      </w:rPr>
      <w:fldChar w:fldCharType="end"/>
    </w:r>
    <w:r w:rsidRPr="0090757B">
      <w:rPr>
        <w:rFonts w:ascii="Fonte Ecológica Spranq" w:hAnsi="Fonte Ecológica Spranq"/>
        <w:sz w:val="18"/>
        <w:szCs w:val="18"/>
      </w:rPr>
      <w:t xml:space="preserve"> de </w:t>
    </w:r>
    <w:r w:rsidRPr="0090757B">
      <w:rPr>
        <w:rFonts w:ascii="Fonte Ecológica Spranq" w:hAnsi="Fonte Ecológica Spranq"/>
        <w:b/>
        <w:bCs/>
        <w:sz w:val="18"/>
        <w:szCs w:val="18"/>
      </w:rPr>
      <w:fldChar w:fldCharType="begin"/>
    </w:r>
    <w:r w:rsidRPr="0090757B">
      <w:rPr>
        <w:rFonts w:ascii="Fonte Ecológica Spranq" w:hAnsi="Fonte Ecológica Spranq"/>
        <w:b/>
        <w:bCs/>
        <w:sz w:val="18"/>
        <w:szCs w:val="18"/>
      </w:rPr>
      <w:instrText>NUMPAGES</w:instrText>
    </w:r>
    <w:r w:rsidRPr="0090757B">
      <w:rPr>
        <w:rFonts w:ascii="Fonte Ecológica Spranq" w:hAnsi="Fonte Ecológica Spranq"/>
        <w:b/>
        <w:bCs/>
        <w:sz w:val="18"/>
        <w:szCs w:val="18"/>
      </w:rPr>
      <w:fldChar w:fldCharType="separate"/>
    </w:r>
    <w:r w:rsidR="00C523C8">
      <w:rPr>
        <w:rFonts w:ascii="Fonte Ecológica Spranq" w:hAnsi="Fonte Ecológica Spranq"/>
        <w:b/>
        <w:bCs/>
        <w:noProof/>
        <w:sz w:val="18"/>
        <w:szCs w:val="18"/>
      </w:rPr>
      <w:t>16</w:t>
    </w:r>
    <w:r w:rsidRPr="0090757B">
      <w:rPr>
        <w:rFonts w:ascii="Fonte Ecológica Spranq" w:hAnsi="Fonte Ecológica Spranq"/>
        <w:b/>
        <w:bCs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74353C" w14:textId="35E00CE3" w:rsidR="00BB6ED5" w:rsidRPr="002D7E71" w:rsidRDefault="00BB6ED5" w:rsidP="00A919B1">
    <w:pPr>
      <w:pStyle w:val="Rodap"/>
      <w:jc w:val="right"/>
      <w:rPr>
        <w:rFonts w:ascii="Fonte Ecológica Spranq" w:hAnsi="Fonte Ecológica Spranq"/>
        <w:i/>
        <w:color w:val="1F497D" w:themeColor="text2"/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8E6D13" w14:textId="77777777" w:rsidR="00993D07" w:rsidRDefault="00993D07" w:rsidP="0089786A">
      <w:pPr>
        <w:spacing w:after="0" w:line="240" w:lineRule="auto"/>
      </w:pPr>
      <w:r>
        <w:separator/>
      </w:r>
    </w:p>
  </w:footnote>
  <w:footnote w:type="continuationSeparator" w:id="0">
    <w:p w14:paraId="449812B2" w14:textId="77777777" w:rsidR="00993D07" w:rsidRDefault="00993D07" w:rsidP="00897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B119A" w14:textId="77777777" w:rsidR="00BB6ED5" w:rsidRDefault="00BB6ED5" w:rsidP="0089786A">
    <w:pPr>
      <w:rPr>
        <w:sz w:val="18"/>
      </w:rPr>
    </w:pPr>
  </w:p>
  <w:tbl>
    <w:tblPr>
      <w:tblW w:w="0" w:type="auto"/>
      <w:tblInd w:w="431" w:type="dxa"/>
      <w:tblLook w:val="04A0" w:firstRow="1" w:lastRow="0" w:firstColumn="1" w:lastColumn="0" w:noHBand="0" w:noVBand="1"/>
    </w:tblPr>
    <w:tblGrid>
      <w:gridCol w:w="1237"/>
      <w:gridCol w:w="7498"/>
    </w:tblGrid>
    <w:tr w:rsidR="00BB6ED5" w14:paraId="7B8B119F" w14:textId="77777777" w:rsidTr="00117520">
      <w:trPr>
        <w:trHeight w:val="1066"/>
      </w:trPr>
      <w:tc>
        <w:tcPr>
          <w:tcW w:w="1237" w:type="dxa"/>
          <w:shd w:val="clear" w:color="auto" w:fill="auto"/>
        </w:tcPr>
        <w:p w14:paraId="7B8B119B" w14:textId="156EA76F" w:rsidR="00BB6ED5" w:rsidRPr="001074AE" w:rsidRDefault="00BB6ED5" w:rsidP="00E46505">
          <w:pPr>
            <w:rPr>
              <w:sz w:val="18"/>
            </w:rPr>
          </w:pPr>
        </w:p>
      </w:tc>
      <w:tc>
        <w:tcPr>
          <w:tcW w:w="7498" w:type="dxa"/>
          <w:shd w:val="clear" w:color="auto" w:fill="auto"/>
        </w:tcPr>
        <w:p w14:paraId="7B8B119E" w14:textId="132BE14B" w:rsidR="00BB6ED5" w:rsidRPr="001074AE" w:rsidRDefault="00BB6ED5" w:rsidP="00E46505">
          <w:pPr>
            <w:spacing w:after="0" w:line="240" w:lineRule="auto"/>
            <w:rPr>
              <w:sz w:val="18"/>
            </w:rPr>
          </w:pPr>
        </w:p>
      </w:tc>
    </w:tr>
  </w:tbl>
  <w:p w14:paraId="7B8B11A0" w14:textId="77777777" w:rsidR="00BB6ED5" w:rsidRDefault="00BB6ED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37"/>
      <w:gridCol w:w="8345"/>
    </w:tblGrid>
    <w:tr w:rsidR="00BB6ED5" w14:paraId="16E180CF" w14:textId="77777777" w:rsidTr="00E46505">
      <w:trPr>
        <w:trHeight w:val="1126"/>
      </w:trPr>
      <w:tc>
        <w:tcPr>
          <w:tcW w:w="1437" w:type="dxa"/>
        </w:tcPr>
        <w:p w14:paraId="3D2A4EDF" w14:textId="77DEEE60" w:rsidR="00BB6ED5" w:rsidRDefault="00BB6ED5" w:rsidP="00E46505">
          <w:pPr>
            <w:rPr>
              <w:sz w:val="18"/>
            </w:rPr>
          </w:pPr>
        </w:p>
      </w:tc>
      <w:tc>
        <w:tcPr>
          <w:tcW w:w="8345" w:type="dxa"/>
        </w:tcPr>
        <w:p w14:paraId="4891A7DC" w14:textId="7AC214A8" w:rsidR="00BB6ED5" w:rsidRDefault="00BB6ED5" w:rsidP="00E46505">
          <w:pPr>
            <w:spacing w:after="0" w:line="240" w:lineRule="auto"/>
            <w:rPr>
              <w:sz w:val="18"/>
            </w:rPr>
          </w:pPr>
        </w:p>
      </w:tc>
    </w:tr>
  </w:tbl>
  <w:p w14:paraId="3F97B8A3" w14:textId="77777777" w:rsidR="00BB6ED5" w:rsidRDefault="00BB6ED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92FA2"/>
    <w:multiLevelType w:val="multilevel"/>
    <w:tmpl w:val="78140FF8"/>
    <w:lvl w:ilvl="0">
      <w:start w:val="1"/>
      <w:numFmt w:val="decimal"/>
      <w:pStyle w:val="Ttulo1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2561"/>
        </w:tabs>
        <w:ind w:left="2561" w:hanging="576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28256A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2280"/>
        </w:tabs>
        <w:ind w:left="2280" w:hanging="72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28256A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4B8A2BA3"/>
    <w:multiLevelType w:val="multilevel"/>
    <w:tmpl w:val="BE28906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sz w:val="32"/>
        <w:szCs w:val="32"/>
      </w:rPr>
    </w:lvl>
    <w:lvl w:ilvl="1">
      <w:start w:val="1"/>
      <w:numFmt w:val="decimal"/>
      <w:lvlText w:val="%2.2"/>
      <w:lvlJc w:val="left"/>
      <w:pPr>
        <w:ind w:left="1682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3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04" w:hanging="1800"/>
      </w:pPr>
      <w:rPr>
        <w:rFonts w:hint="default"/>
      </w:rPr>
    </w:lvl>
  </w:abstractNum>
  <w:abstractNum w:abstractNumId="2" w15:restartNumberingAfterBreak="0">
    <w:nsid w:val="76E1647C"/>
    <w:multiLevelType w:val="hybridMultilevel"/>
    <w:tmpl w:val="7B12E10C"/>
    <w:lvl w:ilvl="0" w:tplc="11C27DE2">
      <w:start w:val="1"/>
      <w:numFmt w:val="decimal"/>
      <w:pStyle w:val="11Subttulo2"/>
      <w:lvlText w:val="%1.1"/>
      <w:lvlJc w:val="left"/>
      <w:pPr>
        <w:ind w:left="13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6" w:hanging="360"/>
      </w:pPr>
    </w:lvl>
    <w:lvl w:ilvl="2" w:tplc="0416001B" w:tentative="1">
      <w:start w:val="1"/>
      <w:numFmt w:val="lowerRoman"/>
      <w:lvlText w:val="%3."/>
      <w:lvlJc w:val="right"/>
      <w:pPr>
        <w:ind w:left="2796" w:hanging="180"/>
      </w:pPr>
    </w:lvl>
    <w:lvl w:ilvl="3" w:tplc="0416000F" w:tentative="1">
      <w:start w:val="1"/>
      <w:numFmt w:val="decimal"/>
      <w:lvlText w:val="%4."/>
      <w:lvlJc w:val="left"/>
      <w:pPr>
        <w:ind w:left="3516" w:hanging="360"/>
      </w:pPr>
    </w:lvl>
    <w:lvl w:ilvl="4" w:tplc="04160019" w:tentative="1">
      <w:start w:val="1"/>
      <w:numFmt w:val="lowerLetter"/>
      <w:lvlText w:val="%5."/>
      <w:lvlJc w:val="left"/>
      <w:pPr>
        <w:ind w:left="4236" w:hanging="360"/>
      </w:pPr>
    </w:lvl>
    <w:lvl w:ilvl="5" w:tplc="0416001B" w:tentative="1">
      <w:start w:val="1"/>
      <w:numFmt w:val="lowerRoman"/>
      <w:lvlText w:val="%6."/>
      <w:lvlJc w:val="right"/>
      <w:pPr>
        <w:ind w:left="4956" w:hanging="180"/>
      </w:pPr>
    </w:lvl>
    <w:lvl w:ilvl="6" w:tplc="0416000F" w:tentative="1">
      <w:start w:val="1"/>
      <w:numFmt w:val="decimal"/>
      <w:lvlText w:val="%7."/>
      <w:lvlJc w:val="left"/>
      <w:pPr>
        <w:ind w:left="5676" w:hanging="360"/>
      </w:pPr>
    </w:lvl>
    <w:lvl w:ilvl="7" w:tplc="04160019" w:tentative="1">
      <w:start w:val="1"/>
      <w:numFmt w:val="lowerLetter"/>
      <w:lvlText w:val="%8."/>
      <w:lvlJc w:val="left"/>
      <w:pPr>
        <w:ind w:left="6396" w:hanging="360"/>
      </w:pPr>
    </w:lvl>
    <w:lvl w:ilvl="8" w:tplc="0416001B" w:tentative="1">
      <w:start w:val="1"/>
      <w:numFmt w:val="lowerRoman"/>
      <w:lvlText w:val="%9."/>
      <w:lvlJc w:val="right"/>
      <w:pPr>
        <w:ind w:left="7116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B90"/>
    <w:rsid w:val="00007F2D"/>
    <w:rsid w:val="00010D98"/>
    <w:rsid w:val="00014ED5"/>
    <w:rsid w:val="00017F70"/>
    <w:rsid w:val="0002493C"/>
    <w:rsid w:val="00024C95"/>
    <w:rsid w:val="000430EA"/>
    <w:rsid w:val="00045E35"/>
    <w:rsid w:val="0005228D"/>
    <w:rsid w:val="0005711E"/>
    <w:rsid w:val="0006719E"/>
    <w:rsid w:val="00073442"/>
    <w:rsid w:val="0007388F"/>
    <w:rsid w:val="0008333F"/>
    <w:rsid w:val="00084EE1"/>
    <w:rsid w:val="00086E8A"/>
    <w:rsid w:val="000939E0"/>
    <w:rsid w:val="00093F8A"/>
    <w:rsid w:val="000A4011"/>
    <w:rsid w:val="000A5ABD"/>
    <w:rsid w:val="000A6F66"/>
    <w:rsid w:val="000B7D00"/>
    <w:rsid w:val="000C048E"/>
    <w:rsid w:val="001155FA"/>
    <w:rsid w:val="00115C7F"/>
    <w:rsid w:val="001169BB"/>
    <w:rsid w:val="00117520"/>
    <w:rsid w:val="00122E52"/>
    <w:rsid w:val="001235C6"/>
    <w:rsid w:val="001334F3"/>
    <w:rsid w:val="001338CC"/>
    <w:rsid w:val="001369AD"/>
    <w:rsid w:val="0014166A"/>
    <w:rsid w:val="00146E16"/>
    <w:rsid w:val="0015697B"/>
    <w:rsid w:val="00160305"/>
    <w:rsid w:val="00162C8E"/>
    <w:rsid w:val="00166F14"/>
    <w:rsid w:val="00167F43"/>
    <w:rsid w:val="001715BD"/>
    <w:rsid w:val="00181B35"/>
    <w:rsid w:val="00183BB0"/>
    <w:rsid w:val="00183D4B"/>
    <w:rsid w:val="00191D65"/>
    <w:rsid w:val="001958F0"/>
    <w:rsid w:val="00195D31"/>
    <w:rsid w:val="001A0BAD"/>
    <w:rsid w:val="001B05B6"/>
    <w:rsid w:val="001B668E"/>
    <w:rsid w:val="001C1036"/>
    <w:rsid w:val="001C675C"/>
    <w:rsid w:val="001D1A64"/>
    <w:rsid w:val="001E049A"/>
    <w:rsid w:val="001E1704"/>
    <w:rsid w:val="001F1BA2"/>
    <w:rsid w:val="001F5C55"/>
    <w:rsid w:val="001F7537"/>
    <w:rsid w:val="00204836"/>
    <w:rsid w:val="00204AC7"/>
    <w:rsid w:val="002069E8"/>
    <w:rsid w:val="00210407"/>
    <w:rsid w:val="0021353D"/>
    <w:rsid w:val="00214BFF"/>
    <w:rsid w:val="00215945"/>
    <w:rsid w:val="00215CAC"/>
    <w:rsid w:val="002160A1"/>
    <w:rsid w:val="002204B5"/>
    <w:rsid w:val="0022296A"/>
    <w:rsid w:val="002273DC"/>
    <w:rsid w:val="00230E9C"/>
    <w:rsid w:val="0023180E"/>
    <w:rsid w:val="002320CF"/>
    <w:rsid w:val="00236D13"/>
    <w:rsid w:val="0024596D"/>
    <w:rsid w:val="00250DF7"/>
    <w:rsid w:val="002528DE"/>
    <w:rsid w:val="002610A8"/>
    <w:rsid w:val="002662D6"/>
    <w:rsid w:val="002805DB"/>
    <w:rsid w:val="002862CE"/>
    <w:rsid w:val="00286699"/>
    <w:rsid w:val="00286ABD"/>
    <w:rsid w:val="00290AE8"/>
    <w:rsid w:val="002926AB"/>
    <w:rsid w:val="00293338"/>
    <w:rsid w:val="00293E16"/>
    <w:rsid w:val="00294E3E"/>
    <w:rsid w:val="00295B6E"/>
    <w:rsid w:val="0029618B"/>
    <w:rsid w:val="00297F61"/>
    <w:rsid w:val="002A6613"/>
    <w:rsid w:val="002C1FAB"/>
    <w:rsid w:val="002C2091"/>
    <w:rsid w:val="002C50EF"/>
    <w:rsid w:val="002D30E6"/>
    <w:rsid w:val="002D7E71"/>
    <w:rsid w:val="002E4C8D"/>
    <w:rsid w:val="002F0F6A"/>
    <w:rsid w:val="002F157F"/>
    <w:rsid w:val="002F3053"/>
    <w:rsid w:val="002F6167"/>
    <w:rsid w:val="00301491"/>
    <w:rsid w:val="00301951"/>
    <w:rsid w:val="0030248A"/>
    <w:rsid w:val="00302FFA"/>
    <w:rsid w:val="00304DB4"/>
    <w:rsid w:val="0031399B"/>
    <w:rsid w:val="00322FCC"/>
    <w:rsid w:val="00326EB2"/>
    <w:rsid w:val="003325B4"/>
    <w:rsid w:val="00341D62"/>
    <w:rsid w:val="00342F82"/>
    <w:rsid w:val="0034576F"/>
    <w:rsid w:val="00346A56"/>
    <w:rsid w:val="00346E6D"/>
    <w:rsid w:val="0035654A"/>
    <w:rsid w:val="00361020"/>
    <w:rsid w:val="0036422D"/>
    <w:rsid w:val="003700F7"/>
    <w:rsid w:val="0038003A"/>
    <w:rsid w:val="00385CE2"/>
    <w:rsid w:val="003A18C5"/>
    <w:rsid w:val="003A68F6"/>
    <w:rsid w:val="003B45EE"/>
    <w:rsid w:val="003B5695"/>
    <w:rsid w:val="003B5769"/>
    <w:rsid w:val="003B5BD1"/>
    <w:rsid w:val="003C1B3E"/>
    <w:rsid w:val="003D2EB6"/>
    <w:rsid w:val="003D4CAA"/>
    <w:rsid w:val="003D5FDD"/>
    <w:rsid w:val="003E24C5"/>
    <w:rsid w:val="003E4B61"/>
    <w:rsid w:val="003E56F2"/>
    <w:rsid w:val="0040088E"/>
    <w:rsid w:val="00405617"/>
    <w:rsid w:val="004102FB"/>
    <w:rsid w:val="00415C71"/>
    <w:rsid w:val="0041707D"/>
    <w:rsid w:val="00420CF8"/>
    <w:rsid w:val="00422225"/>
    <w:rsid w:val="004253CB"/>
    <w:rsid w:val="00431841"/>
    <w:rsid w:val="00437B79"/>
    <w:rsid w:val="00441144"/>
    <w:rsid w:val="00450A4E"/>
    <w:rsid w:val="0045517B"/>
    <w:rsid w:val="00455D95"/>
    <w:rsid w:val="004643EE"/>
    <w:rsid w:val="00472DEC"/>
    <w:rsid w:val="00474516"/>
    <w:rsid w:val="004752EB"/>
    <w:rsid w:val="00476C6D"/>
    <w:rsid w:val="00476FC3"/>
    <w:rsid w:val="0048342F"/>
    <w:rsid w:val="00483764"/>
    <w:rsid w:val="0048471B"/>
    <w:rsid w:val="004912DB"/>
    <w:rsid w:val="00493916"/>
    <w:rsid w:val="004976E1"/>
    <w:rsid w:val="004A155E"/>
    <w:rsid w:val="004A5C70"/>
    <w:rsid w:val="004B02E9"/>
    <w:rsid w:val="004B0B89"/>
    <w:rsid w:val="004C04F6"/>
    <w:rsid w:val="004C37AB"/>
    <w:rsid w:val="004C5965"/>
    <w:rsid w:val="004D2960"/>
    <w:rsid w:val="004D7994"/>
    <w:rsid w:val="004E2392"/>
    <w:rsid w:val="004E2D78"/>
    <w:rsid w:val="004F55B3"/>
    <w:rsid w:val="005009A1"/>
    <w:rsid w:val="0050452F"/>
    <w:rsid w:val="00505E7D"/>
    <w:rsid w:val="00506CE9"/>
    <w:rsid w:val="00513508"/>
    <w:rsid w:val="00514CF0"/>
    <w:rsid w:val="0052204E"/>
    <w:rsid w:val="00525F21"/>
    <w:rsid w:val="00527E6A"/>
    <w:rsid w:val="0053004E"/>
    <w:rsid w:val="0053126C"/>
    <w:rsid w:val="00533203"/>
    <w:rsid w:val="005335DE"/>
    <w:rsid w:val="00534F3A"/>
    <w:rsid w:val="0053509A"/>
    <w:rsid w:val="00536A38"/>
    <w:rsid w:val="00540615"/>
    <w:rsid w:val="00542F80"/>
    <w:rsid w:val="00546B01"/>
    <w:rsid w:val="005471CD"/>
    <w:rsid w:val="00547667"/>
    <w:rsid w:val="00550C66"/>
    <w:rsid w:val="00556C20"/>
    <w:rsid w:val="005649AE"/>
    <w:rsid w:val="00570DD5"/>
    <w:rsid w:val="00571438"/>
    <w:rsid w:val="00572B78"/>
    <w:rsid w:val="00574A06"/>
    <w:rsid w:val="00577085"/>
    <w:rsid w:val="00577208"/>
    <w:rsid w:val="00580FC3"/>
    <w:rsid w:val="00586611"/>
    <w:rsid w:val="0059097A"/>
    <w:rsid w:val="005918D2"/>
    <w:rsid w:val="005A2230"/>
    <w:rsid w:val="005B075A"/>
    <w:rsid w:val="005B2D8A"/>
    <w:rsid w:val="005B4557"/>
    <w:rsid w:val="005C0C07"/>
    <w:rsid w:val="005C2306"/>
    <w:rsid w:val="005C545E"/>
    <w:rsid w:val="005C625E"/>
    <w:rsid w:val="005D62D7"/>
    <w:rsid w:val="005D7D53"/>
    <w:rsid w:val="005E2937"/>
    <w:rsid w:val="005E4A27"/>
    <w:rsid w:val="005F0B90"/>
    <w:rsid w:val="0060585A"/>
    <w:rsid w:val="00605D92"/>
    <w:rsid w:val="006104AD"/>
    <w:rsid w:val="00616716"/>
    <w:rsid w:val="0062674C"/>
    <w:rsid w:val="00630CA3"/>
    <w:rsid w:val="00631D8F"/>
    <w:rsid w:val="00632B6C"/>
    <w:rsid w:val="00633A78"/>
    <w:rsid w:val="006349A6"/>
    <w:rsid w:val="00636067"/>
    <w:rsid w:val="00637396"/>
    <w:rsid w:val="006467DB"/>
    <w:rsid w:val="006512DA"/>
    <w:rsid w:val="00651A76"/>
    <w:rsid w:val="00657978"/>
    <w:rsid w:val="006625CD"/>
    <w:rsid w:val="00664003"/>
    <w:rsid w:val="00673D0C"/>
    <w:rsid w:val="0068038F"/>
    <w:rsid w:val="00680C29"/>
    <w:rsid w:val="00684276"/>
    <w:rsid w:val="00695B8A"/>
    <w:rsid w:val="006A0265"/>
    <w:rsid w:val="006A0844"/>
    <w:rsid w:val="006A1956"/>
    <w:rsid w:val="006A2C4F"/>
    <w:rsid w:val="006A3676"/>
    <w:rsid w:val="006A67F5"/>
    <w:rsid w:val="006C1628"/>
    <w:rsid w:val="006C5912"/>
    <w:rsid w:val="006D0467"/>
    <w:rsid w:val="006D0BD1"/>
    <w:rsid w:val="006D6202"/>
    <w:rsid w:val="006D669D"/>
    <w:rsid w:val="006D714E"/>
    <w:rsid w:val="006E26E7"/>
    <w:rsid w:val="006E5DF3"/>
    <w:rsid w:val="006F39F4"/>
    <w:rsid w:val="007065DA"/>
    <w:rsid w:val="007152C4"/>
    <w:rsid w:val="00730629"/>
    <w:rsid w:val="007315E0"/>
    <w:rsid w:val="0073178D"/>
    <w:rsid w:val="007348A3"/>
    <w:rsid w:val="00740173"/>
    <w:rsid w:val="00750F5E"/>
    <w:rsid w:val="0075282C"/>
    <w:rsid w:val="00753D6F"/>
    <w:rsid w:val="007545A5"/>
    <w:rsid w:val="007564C4"/>
    <w:rsid w:val="0076034A"/>
    <w:rsid w:val="00760BFC"/>
    <w:rsid w:val="007676FA"/>
    <w:rsid w:val="00781FD5"/>
    <w:rsid w:val="0078402A"/>
    <w:rsid w:val="00787E00"/>
    <w:rsid w:val="007A0E55"/>
    <w:rsid w:val="007A1CB8"/>
    <w:rsid w:val="007A6967"/>
    <w:rsid w:val="007B5C6B"/>
    <w:rsid w:val="007C3375"/>
    <w:rsid w:val="007D4695"/>
    <w:rsid w:val="007D51B5"/>
    <w:rsid w:val="007E6059"/>
    <w:rsid w:val="007F42EF"/>
    <w:rsid w:val="00802B01"/>
    <w:rsid w:val="00804274"/>
    <w:rsid w:val="00807823"/>
    <w:rsid w:val="00810940"/>
    <w:rsid w:val="00820AE3"/>
    <w:rsid w:val="00824699"/>
    <w:rsid w:val="00825FA0"/>
    <w:rsid w:val="00827240"/>
    <w:rsid w:val="008315F0"/>
    <w:rsid w:val="00831E0F"/>
    <w:rsid w:val="00835B54"/>
    <w:rsid w:val="008422EB"/>
    <w:rsid w:val="00843BBB"/>
    <w:rsid w:val="008517A6"/>
    <w:rsid w:val="00856535"/>
    <w:rsid w:val="00861BAC"/>
    <w:rsid w:val="00864063"/>
    <w:rsid w:val="0086581F"/>
    <w:rsid w:val="008660AF"/>
    <w:rsid w:val="008713DC"/>
    <w:rsid w:val="008728B2"/>
    <w:rsid w:val="00873798"/>
    <w:rsid w:val="00882006"/>
    <w:rsid w:val="00882C91"/>
    <w:rsid w:val="008977FE"/>
    <w:rsid w:val="0089786A"/>
    <w:rsid w:val="008A5F33"/>
    <w:rsid w:val="008B4EE8"/>
    <w:rsid w:val="008C3A96"/>
    <w:rsid w:val="008C5F93"/>
    <w:rsid w:val="008C6813"/>
    <w:rsid w:val="008D2667"/>
    <w:rsid w:val="008D4337"/>
    <w:rsid w:val="008D6F85"/>
    <w:rsid w:val="008E05D0"/>
    <w:rsid w:val="008E1943"/>
    <w:rsid w:val="008E44C1"/>
    <w:rsid w:val="008E4FC7"/>
    <w:rsid w:val="008F0EAA"/>
    <w:rsid w:val="00901BA5"/>
    <w:rsid w:val="0090757B"/>
    <w:rsid w:val="0091152D"/>
    <w:rsid w:val="009116C8"/>
    <w:rsid w:val="00920AD8"/>
    <w:rsid w:val="00925478"/>
    <w:rsid w:val="00931BF7"/>
    <w:rsid w:val="00944775"/>
    <w:rsid w:val="009522E5"/>
    <w:rsid w:val="009566D5"/>
    <w:rsid w:val="00966749"/>
    <w:rsid w:val="009739F0"/>
    <w:rsid w:val="00980FA5"/>
    <w:rsid w:val="009811E4"/>
    <w:rsid w:val="0098344F"/>
    <w:rsid w:val="0098538A"/>
    <w:rsid w:val="009917E0"/>
    <w:rsid w:val="00993D07"/>
    <w:rsid w:val="00996F95"/>
    <w:rsid w:val="009A5F22"/>
    <w:rsid w:val="009B5462"/>
    <w:rsid w:val="009B7F5F"/>
    <w:rsid w:val="009C796F"/>
    <w:rsid w:val="009D4534"/>
    <w:rsid w:val="009E68D6"/>
    <w:rsid w:val="009E6DAD"/>
    <w:rsid w:val="009F18BB"/>
    <w:rsid w:val="00A153E1"/>
    <w:rsid w:val="00A17AFD"/>
    <w:rsid w:val="00A20923"/>
    <w:rsid w:val="00A24A12"/>
    <w:rsid w:val="00A25206"/>
    <w:rsid w:val="00A31879"/>
    <w:rsid w:val="00A3476F"/>
    <w:rsid w:val="00A419CF"/>
    <w:rsid w:val="00A5029C"/>
    <w:rsid w:val="00A65342"/>
    <w:rsid w:val="00A66B3E"/>
    <w:rsid w:val="00A71D25"/>
    <w:rsid w:val="00A7417C"/>
    <w:rsid w:val="00A81169"/>
    <w:rsid w:val="00A812F8"/>
    <w:rsid w:val="00A82372"/>
    <w:rsid w:val="00A835D0"/>
    <w:rsid w:val="00A83AE6"/>
    <w:rsid w:val="00A919B1"/>
    <w:rsid w:val="00A94C05"/>
    <w:rsid w:val="00AC43F6"/>
    <w:rsid w:val="00AD290C"/>
    <w:rsid w:val="00B00E4C"/>
    <w:rsid w:val="00B109EC"/>
    <w:rsid w:val="00B12AD8"/>
    <w:rsid w:val="00B14E33"/>
    <w:rsid w:val="00B228F7"/>
    <w:rsid w:val="00B24572"/>
    <w:rsid w:val="00B30725"/>
    <w:rsid w:val="00B3388A"/>
    <w:rsid w:val="00B3509C"/>
    <w:rsid w:val="00B47551"/>
    <w:rsid w:val="00B5018F"/>
    <w:rsid w:val="00B57E31"/>
    <w:rsid w:val="00B62A80"/>
    <w:rsid w:val="00B66FC8"/>
    <w:rsid w:val="00B70F89"/>
    <w:rsid w:val="00B71FC6"/>
    <w:rsid w:val="00B811F4"/>
    <w:rsid w:val="00B8330A"/>
    <w:rsid w:val="00B94680"/>
    <w:rsid w:val="00B95176"/>
    <w:rsid w:val="00B959CA"/>
    <w:rsid w:val="00B95A67"/>
    <w:rsid w:val="00B9634D"/>
    <w:rsid w:val="00BA6991"/>
    <w:rsid w:val="00BB1E0D"/>
    <w:rsid w:val="00BB6ED5"/>
    <w:rsid w:val="00BB79A2"/>
    <w:rsid w:val="00BD18D3"/>
    <w:rsid w:val="00BD3E38"/>
    <w:rsid w:val="00BD669D"/>
    <w:rsid w:val="00BD6C30"/>
    <w:rsid w:val="00BE256A"/>
    <w:rsid w:val="00BF3A6B"/>
    <w:rsid w:val="00C16778"/>
    <w:rsid w:val="00C21EB9"/>
    <w:rsid w:val="00C22E60"/>
    <w:rsid w:val="00C3535A"/>
    <w:rsid w:val="00C35753"/>
    <w:rsid w:val="00C40BD4"/>
    <w:rsid w:val="00C41947"/>
    <w:rsid w:val="00C41FE3"/>
    <w:rsid w:val="00C44410"/>
    <w:rsid w:val="00C523C8"/>
    <w:rsid w:val="00C52A05"/>
    <w:rsid w:val="00C55150"/>
    <w:rsid w:val="00C67FC5"/>
    <w:rsid w:val="00C71D4B"/>
    <w:rsid w:val="00C71DB6"/>
    <w:rsid w:val="00C731CE"/>
    <w:rsid w:val="00C7536D"/>
    <w:rsid w:val="00C8019A"/>
    <w:rsid w:val="00C83798"/>
    <w:rsid w:val="00C855D5"/>
    <w:rsid w:val="00C90A12"/>
    <w:rsid w:val="00C9372C"/>
    <w:rsid w:val="00C960FE"/>
    <w:rsid w:val="00CA21E3"/>
    <w:rsid w:val="00CA2D00"/>
    <w:rsid w:val="00CA6894"/>
    <w:rsid w:val="00CC01A9"/>
    <w:rsid w:val="00CD0ECF"/>
    <w:rsid w:val="00CD639B"/>
    <w:rsid w:val="00CF1462"/>
    <w:rsid w:val="00CF4E94"/>
    <w:rsid w:val="00D01C81"/>
    <w:rsid w:val="00D049CB"/>
    <w:rsid w:val="00D059EC"/>
    <w:rsid w:val="00D2010D"/>
    <w:rsid w:val="00D309AA"/>
    <w:rsid w:val="00D3370F"/>
    <w:rsid w:val="00D44E51"/>
    <w:rsid w:val="00D475D8"/>
    <w:rsid w:val="00D50FF3"/>
    <w:rsid w:val="00D51451"/>
    <w:rsid w:val="00D66D94"/>
    <w:rsid w:val="00D72D83"/>
    <w:rsid w:val="00D76209"/>
    <w:rsid w:val="00D83CBB"/>
    <w:rsid w:val="00D869D5"/>
    <w:rsid w:val="00D91217"/>
    <w:rsid w:val="00D9192C"/>
    <w:rsid w:val="00D93C59"/>
    <w:rsid w:val="00D96711"/>
    <w:rsid w:val="00DB2E32"/>
    <w:rsid w:val="00DB4B9F"/>
    <w:rsid w:val="00DB4F18"/>
    <w:rsid w:val="00DC0B23"/>
    <w:rsid w:val="00DC4BCD"/>
    <w:rsid w:val="00DC79DD"/>
    <w:rsid w:val="00DD65BF"/>
    <w:rsid w:val="00DE2AE8"/>
    <w:rsid w:val="00DF1DAA"/>
    <w:rsid w:val="00DF1DF2"/>
    <w:rsid w:val="00DF1E01"/>
    <w:rsid w:val="00E014D5"/>
    <w:rsid w:val="00E016F7"/>
    <w:rsid w:val="00E065A4"/>
    <w:rsid w:val="00E103BD"/>
    <w:rsid w:val="00E13C70"/>
    <w:rsid w:val="00E1547A"/>
    <w:rsid w:val="00E25868"/>
    <w:rsid w:val="00E3661F"/>
    <w:rsid w:val="00E41F0C"/>
    <w:rsid w:val="00E41F37"/>
    <w:rsid w:val="00E44A7E"/>
    <w:rsid w:val="00E45C7B"/>
    <w:rsid w:val="00E46505"/>
    <w:rsid w:val="00E5060F"/>
    <w:rsid w:val="00E51D2D"/>
    <w:rsid w:val="00E63E3F"/>
    <w:rsid w:val="00E66D89"/>
    <w:rsid w:val="00E7370A"/>
    <w:rsid w:val="00E812A5"/>
    <w:rsid w:val="00E94663"/>
    <w:rsid w:val="00E95E5E"/>
    <w:rsid w:val="00E965FD"/>
    <w:rsid w:val="00E97872"/>
    <w:rsid w:val="00EA00FF"/>
    <w:rsid w:val="00EB1076"/>
    <w:rsid w:val="00EB5B27"/>
    <w:rsid w:val="00EB6405"/>
    <w:rsid w:val="00EC01C1"/>
    <w:rsid w:val="00ED16FF"/>
    <w:rsid w:val="00ED32CA"/>
    <w:rsid w:val="00EE6903"/>
    <w:rsid w:val="00EF4ABE"/>
    <w:rsid w:val="00F010A7"/>
    <w:rsid w:val="00F151D5"/>
    <w:rsid w:val="00F153BC"/>
    <w:rsid w:val="00F17F3C"/>
    <w:rsid w:val="00F34349"/>
    <w:rsid w:val="00F40382"/>
    <w:rsid w:val="00F4167E"/>
    <w:rsid w:val="00F4235B"/>
    <w:rsid w:val="00F51E85"/>
    <w:rsid w:val="00F54DAA"/>
    <w:rsid w:val="00F62F46"/>
    <w:rsid w:val="00F63BF4"/>
    <w:rsid w:val="00F66986"/>
    <w:rsid w:val="00F75228"/>
    <w:rsid w:val="00F81344"/>
    <w:rsid w:val="00F8237E"/>
    <w:rsid w:val="00F95E07"/>
    <w:rsid w:val="00F96B11"/>
    <w:rsid w:val="00FA00B7"/>
    <w:rsid w:val="00FA74CA"/>
    <w:rsid w:val="00FB4E94"/>
    <w:rsid w:val="00FC2494"/>
    <w:rsid w:val="00FC2E71"/>
    <w:rsid w:val="00FC5880"/>
    <w:rsid w:val="00FD4765"/>
    <w:rsid w:val="00FD63D8"/>
    <w:rsid w:val="00FD6A7F"/>
    <w:rsid w:val="00FD7A64"/>
    <w:rsid w:val="00FE1480"/>
    <w:rsid w:val="00FE1FE4"/>
    <w:rsid w:val="00FE35A1"/>
    <w:rsid w:val="00FE4D19"/>
    <w:rsid w:val="00FF546F"/>
    <w:rsid w:val="00FF5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8B1111"/>
  <w15:docId w15:val="{FC09AD06-6F0C-4288-AC56-DE254AE79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onte Ecológica Spranq" w:eastAsia="Times New Roman" w:hAnsi="Fonte Ecológica Spranq" w:cs="Times New Roman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50DF7"/>
    <w:pPr>
      <w:spacing w:after="120" w:line="360" w:lineRule="auto"/>
    </w:pPr>
    <w:rPr>
      <w:rFonts w:ascii="Arial" w:hAnsi="Arial"/>
      <w:lang w:eastAsia="pt-BR"/>
    </w:rPr>
  </w:style>
  <w:style w:type="paragraph" w:styleId="Ttulo1">
    <w:name w:val="heading 1"/>
    <w:aliases w:val="1.0 Subtítulo1"/>
    <w:basedOn w:val="Normal"/>
    <w:link w:val="Ttulo1Char"/>
    <w:qFormat/>
    <w:rsid w:val="00C3535A"/>
    <w:pPr>
      <w:keepNext/>
      <w:keepLines/>
      <w:widowControl w:val="0"/>
      <w:numPr>
        <w:numId w:val="1"/>
      </w:numPr>
      <w:spacing w:after="0"/>
      <w:ind w:left="1077" w:right="737" w:hanging="357"/>
      <w:outlineLvl w:val="0"/>
    </w:pPr>
    <w:rPr>
      <w:rFonts w:ascii="Fonte Ecológica Spranq" w:hAnsi="Fonte Ecológica Spranq"/>
      <w:b/>
      <w:color w:val="28256A"/>
      <w:sz w:val="32"/>
    </w:rPr>
  </w:style>
  <w:style w:type="paragraph" w:styleId="Ttulo2">
    <w:name w:val="heading 2"/>
    <w:aliases w:val="1.1 Subtítulo2"/>
    <w:basedOn w:val="Normal"/>
    <w:link w:val="Ttulo2Char"/>
    <w:qFormat/>
    <w:rsid w:val="00570DD5"/>
    <w:pPr>
      <w:keepNext/>
      <w:keepLines/>
      <w:widowControl w:val="0"/>
      <w:numPr>
        <w:ilvl w:val="1"/>
        <w:numId w:val="1"/>
      </w:numPr>
      <w:tabs>
        <w:tab w:val="clear" w:pos="2561"/>
      </w:tabs>
      <w:suppressAutoHyphens/>
      <w:spacing w:after="0"/>
      <w:ind w:left="1293" w:right="680" w:hanging="357"/>
      <w:jc w:val="both"/>
      <w:outlineLvl w:val="1"/>
    </w:pPr>
    <w:rPr>
      <w:rFonts w:ascii="Fonte Ecológica Spranq" w:hAnsi="Fonte Ecológica Spranq"/>
      <w:b/>
      <w:bCs/>
      <w:color w:val="28256A"/>
      <w:sz w:val="28"/>
    </w:rPr>
  </w:style>
  <w:style w:type="paragraph" w:styleId="Ttulo3">
    <w:name w:val="heading 3"/>
    <w:aliases w:val="1.2 Subtítulo3"/>
    <w:basedOn w:val="Ttulo2"/>
    <w:link w:val="Ttulo3Char"/>
    <w:qFormat/>
    <w:rsid w:val="00A419CF"/>
    <w:pPr>
      <w:numPr>
        <w:ilvl w:val="2"/>
      </w:numPr>
      <w:tabs>
        <w:tab w:val="clear" w:pos="2280"/>
        <w:tab w:val="num" w:pos="720"/>
      </w:tabs>
      <w:ind w:left="1775" w:hanging="357"/>
      <w:contextualSpacing/>
      <w:outlineLvl w:val="2"/>
    </w:pPr>
    <w:rPr>
      <w:sz w:val="24"/>
    </w:rPr>
  </w:style>
  <w:style w:type="paragraph" w:styleId="Ttulo4">
    <w:name w:val="heading 4"/>
    <w:aliases w:val="1.4 Subtítulo4"/>
    <w:basedOn w:val="Ttulo3"/>
    <w:link w:val="Ttulo4Char"/>
    <w:qFormat/>
    <w:rsid w:val="00B57E31"/>
    <w:pPr>
      <w:numPr>
        <w:ilvl w:val="3"/>
      </w:numPr>
      <w:tabs>
        <w:tab w:val="clear" w:pos="864"/>
      </w:tabs>
      <w:ind w:left="2410" w:hanging="992"/>
      <w:outlineLvl w:val="3"/>
    </w:pPr>
    <w:rPr>
      <w:sz w:val="22"/>
      <w:szCs w:val="22"/>
    </w:rPr>
  </w:style>
  <w:style w:type="paragraph" w:styleId="Ttulo5">
    <w:name w:val="heading 5"/>
    <w:aliases w:val="3. Corpo de texto"/>
    <w:basedOn w:val="Normal"/>
    <w:next w:val="Corpodetexto"/>
    <w:link w:val="Ttulo5Char"/>
    <w:unhideWhenUsed/>
    <w:rsid w:val="005918D2"/>
    <w:pPr>
      <w:keepNext/>
      <w:keepLines/>
      <w:ind w:left="1021" w:firstLine="720"/>
      <w:jc w:val="both"/>
      <w:outlineLvl w:val="4"/>
    </w:pPr>
    <w:rPr>
      <w:rFonts w:ascii="Fonte Ecológica Spranq" w:eastAsiaTheme="majorEastAsia" w:hAnsi="Fonte Ecológica Spranq" w:cstheme="majorBidi"/>
    </w:rPr>
  </w:style>
  <w:style w:type="paragraph" w:styleId="Ttulo6">
    <w:name w:val="heading 6"/>
    <w:aliases w:val="9. Legenda/ título da Imagem"/>
    <w:basedOn w:val="Normal"/>
    <w:next w:val="Normal"/>
    <w:link w:val="Ttulo6Char"/>
    <w:uiPriority w:val="9"/>
    <w:semiHidden/>
    <w:unhideWhenUsed/>
    <w:rsid w:val="004912DB"/>
    <w:pPr>
      <w:keepNext/>
      <w:keepLines/>
      <w:spacing w:before="200" w:after="0"/>
      <w:outlineLvl w:val="5"/>
    </w:pPr>
    <w:rPr>
      <w:rFonts w:ascii="Fonte Ecológica Spranq" w:eastAsiaTheme="majorEastAsia" w:hAnsi="Fonte Ecológica Spranq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rsid w:val="00DE2AE8"/>
    <w:pPr>
      <w:spacing w:after="0" w:line="240" w:lineRule="auto"/>
    </w:pPr>
    <w:rPr>
      <w:rFonts w:ascii="Arial" w:hAnsi="Arial"/>
      <w:lang w:eastAsia="pt-BR"/>
    </w:rPr>
  </w:style>
  <w:style w:type="paragraph" w:styleId="PargrafodaLista">
    <w:name w:val="List Paragraph"/>
    <w:basedOn w:val="Normal"/>
    <w:uiPriority w:val="34"/>
    <w:rsid w:val="00DE2AE8"/>
    <w:pPr>
      <w:ind w:left="720"/>
      <w:contextualSpacing/>
    </w:pPr>
  </w:style>
  <w:style w:type="character" w:customStyle="1" w:styleId="Ttulo1Char">
    <w:name w:val="Título 1 Char"/>
    <w:aliases w:val="1.0 Subtítulo1 Char"/>
    <w:basedOn w:val="Fontepargpadro"/>
    <w:link w:val="Ttulo1"/>
    <w:rsid w:val="00C3535A"/>
    <w:rPr>
      <w:b/>
      <w:color w:val="28256A"/>
      <w:sz w:val="32"/>
      <w:lang w:eastAsia="pt-BR"/>
    </w:rPr>
  </w:style>
  <w:style w:type="character" w:customStyle="1" w:styleId="Ttulo2Char">
    <w:name w:val="Título 2 Char"/>
    <w:aliases w:val="1.1 Subtítulo2 Char"/>
    <w:basedOn w:val="Fontepargpadro"/>
    <w:link w:val="Ttulo2"/>
    <w:rsid w:val="00570DD5"/>
    <w:rPr>
      <w:b/>
      <w:bCs/>
      <w:color w:val="28256A"/>
      <w:sz w:val="28"/>
      <w:lang w:eastAsia="pt-BR"/>
    </w:rPr>
  </w:style>
  <w:style w:type="character" w:customStyle="1" w:styleId="Ttulo3Char">
    <w:name w:val="Título 3 Char"/>
    <w:aliases w:val="1.2 Subtítulo3 Char"/>
    <w:basedOn w:val="Fontepargpadro"/>
    <w:link w:val="Ttulo3"/>
    <w:rsid w:val="00A419CF"/>
    <w:rPr>
      <w:b/>
      <w:bCs/>
      <w:color w:val="28256A"/>
      <w:sz w:val="24"/>
      <w:lang w:eastAsia="pt-BR"/>
    </w:rPr>
  </w:style>
  <w:style w:type="character" w:customStyle="1" w:styleId="Ttulo4Char">
    <w:name w:val="Título 4 Char"/>
    <w:aliases w:val="1.4 Subtítulo4 Char"/>
    <w:basedOn w:val="Fontepargpadro"/>
    <w:link w:val="Ttulo4"/>
    <w:rsid w:val="00B57E31"/>
    <w:rPr>
      <w:b/>
      <w:bCs/>
      <w:color w:val="28256A"/>
      <w:sz w:val="22"/>
      <w:szCs w:val="22"/>
      <w:lang w:eastAsia="pt-BR"/>
    </w:rPr>
  </w:style>
  <w:style w:type="paragraph" w:customStyle="1" w:styleId="Texto1TJERJ">
    <w:name w:val="Texto1TJERJ"/>
    <w:rsid w:val="00DE2AE8"/>
    <w:pPr>
      <w:spacing w:before="240" w:after="0" w:line="360" w:lineRule="auto"/>
      <w:ind w:left="357"/>
      <w:jc w:val="both"/>
    </w:pPr>
    <w:rPr>
      <w:rFonts w:ascii="Arial" w:hAnsi="Arial"/>
      <w:noProof/>
      <w:sz w:val="24"/>
      <w:lang w:eastAsia="pt-BR"/>
    </w:rPr>
  </w:style>
  <w:style w:type="character" w:customStyle="1" w:styleId="Ttulo5Char">
    <w:name w:val="Título 5 Char"/>
    <w:aliases w:val="3. Corpo de texto Char"/>
    <w:basedOn w:val="Fontepargpadro"/>
    <w:link w:val="Ttulo5"/>
    <w:rsid w:val="005918D2"/>
    <w:rPr>
      <w:rFonts w:eastAsiaTheme="majorEastAsia" w:cstheme="majorBidi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9786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99"/>
    <w:unhideWhenUsed/>
    <w:rsid w:val="00513508"/>
  </w:style>
  <w:style w:type="character" w:customStyle="1" w:styleId="CorpodetextoChar">
    <w:name w:val="Corpo de texto Char"/>
    <w:basedOn w:val="Fontepargpadro"/>
    <w:link w:val="Corpodetexto"/>
    <w:uiPriority w:val="99"/>
    <w:rsid w:val="00513508"/>
    <w:rPr>
      <w:rFonts w:ascii="Arial" w:hAnsi="Arial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786A"/>
    <w:rPr>
      <w:rFonts w:ascii="Tahom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978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786A"/>
    <w:rPr>
      <w:rFonts w:ascii="Arial" w:hAnsi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978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786A"/>
    <w:rPr>
      <w:rFonts w:ascii="Arial" w:hAnsi="Arial"/>
      <w:lang w:eastAsia="pt-BR"/>
    </w:rPr>
  </w:style>
  <w:style w:type="paragraph" w:customStyle="1" w:styleId="11Subttulo2">
    <w:name w:val="1.1Subtítulo2"/>
    <w:basedOn w:val="Normal"/>
    <w:next w:val="Ttulo1"/>
    <w:link w:val="11Subttulo2Char"/>
    <w:rsid w:val="0089786A"/>
    <w:pPr>
      <w:keepNext/>
      <w:keepLines/>
      <w:numPr>
        <w:numId w:val="2"/>
      </w:numPr>
      <w:suppressAutoHyphens/>
      <w:autoSpaceDE w:val="0"/>
      <w:autoSpaceDN w:val="0"/>
      <w:adjustRightInd w:val="0"/>
      <w:spacing w:before="283" w:after="0" w:line="240" w:lineRule="auto"/>
      <w:ind w:left="1355" w:right="680" w:hanging="357"/>
      <w:contextualSpacing/>
      <w:textAlignment w:val="center"/>
      <w:outlineLvl w:val="0"/>
    </w:pPr>
    <w:rPr>
      <w:rFonts w:ascii="Fonte Ecológica Spranq" w:hAnsi="Fonte Ecológica Spranq" w:cs="Myriad Pro"/>
      <w:b/>
      <w:color w:val="28256A"/>
      <w:sz w:val="28"/>
      <w:szCs w:val="26"/>
    </w:rPr>
  </w:style>
  <w:style w:type="character" w:customStyle="1" w:styleId="11Subttulo2Char">
    <w:name w:val="1.1Subtítulo2 Char"/>
    <w:link w:val="11Subttulo2"/>
    <w:locked/>
    <w:rsid w:val="0089786A"/>
    <w:rPr>
      <w:rFonts w:cs="Myriad Pro"/>
      <w:b/>
      <w:color w:val="28256A"/>
      <w:sz w:val="28"/>
      <w:szCs w:val="26"/>
      <w:lang w:eastAsia="pt-BR"/>
    </w:rPr>
  </w:style>
  <w:style w:type="paragraph" w:customStyle="1" w:styleId="0Capa">
    <w:name w:val="0_Capa"/>
    <w:basedOn w:val="Normal"/>
    <w:link w:val="0CapaChar"/>
    <w:qFormat/>
    <w:rsid w:val="00E25868"/>
    <w:pPr>
      <w:keepNext/>
      <w:keepLines/>
      <w:spacing w:after="0"/>
    </w:pPr>
    <w:rPr>
      <w:rFonts w:ascii="Fonte Ecológica Spranq" w:hAnsi="Fonte Ecológica Spranq" w:cs="Arial"/>
      <w:b/>
      <w:bCs/>
      <w:color w:val="28256A"/>
      <w:sz w:val="56"/>
      <w:szCs w:val="32"/>
    </w:rPr>
  </w:style>
  <w:style w:type="character" w:customStyle="1" w:styleId="0CapaChar">
    <w:name w:val="0_Capa Char"/>
    <w:link w:val="0Capa"/>
    <w:rsid w:val="00E25868"/>
    <w:rPr>
      <w:rFonts w:cs="Arial"/>
      <w:b/>
      <w:bCs/>
      <w:color w:val="28256A"/>
      <w:sz w:val="56"/>
      <w:szCs w:val="32"/>
      <w:lang w:eastAsia="pt-BR"/>
    </w:rPr>
  </w:style>
  <w:style w:type="character" w:customStyle="1" w:styleId="SemEspaamentoChar">
    <w:name w:val="Sem Espaçamento Char"/>
    <w:link w:val="SemEspaamento"/>
    <w:uiPriority w:val="1"/>
    <w:rsid w:val="0089786A"/>
    <w:rPr>
      <w:rFonts w:ascii="Arial" w:hAnsi="Arial"/>
      <w:lang w:eastAsia="pt-BR"/>
    </w:rPr>
  </w:style>
  <w:style w:type="table" w:styleId="Tabelacomgrade">
    <w:name w:val="Table Grid"/>
    <w:basedOn w:val="Tabelanormal"/>
    <w:uiPriority w:val="59"/>
    <w:rsid w:val="008C5F93"/>
    <w:pPr>
      <w:spacing w:after="0" w:line="240" w:lineRule="auto"/>
    </w:pPr>
    <w:rPr>
      <w:rFonts w:ascii="Arial" w:hAnsi="Arial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6letrasautomaticas">
    <w:name w:val="6_letras_automaticas"/>
    <w:basedOn w:val="Normal"/>
    <w:link w:val="6letrasautomaticasChar"/>
    <w:rsid w:val="008C5F93"/>
    <w:pPr>
      <w:spacing w:before="120"/>
      <w:ind w:left="2212" w:right="737" w:hanging="284"/>
    </w:pPr>
    <w:rPr>
      <w:rFonts w:ascii="Fonte Ecológica Spranq" w:hAnsi="Fonte Ecológica Spranq"/>
    </w:rPr>
  </w:style>
  <w:style w:type="character" w:customStyle="1" w:styleId="6letrasautomaticasChar">
    <w:name w:val="6_letras_automaticas Char"/>
    <w:link w:val="6letrasautomaticas"/>
    <w:rsid w:val="008C5F93"/>
    <w:rPr>
      <w:lang w:eastAsia="pt-BR"/>
    </w:rPr>
  </w:style>
  <w:style w:type="paragraph" w:customStyle="1" w:styleId="21CorpodetextoRegular">
    <w:name w:val="2.1_Corpo de texto Regular"/>
    <w:basedOn w:val="Normal"/>
    <w:link w:val="21CorpodetextoRegularChar"/>
    <w:rsid w:val="008C5F93"/>
    <w:pPr>
      <w:spacing w:after="240"/>
      <w:ind w:left="1021" w:firstLine="720"/>
      <w:jc w:val="both"/>
    </w:pPr>
    <w:rPr>
      <w:rFonts w:ascii="Fonte Ecológica Spranq" w:hAnsi="Fonte Ecológica Spranq"/>
      <w:szCs w:val="24"/>
    </w:rPr>
  </w:style>
  <w:style w:type="character" w:customStyle="1" w:styleId="21CorpodetextoRegularChar">
    <w:name w:val="2.1_Corpo de texto Regular Char"/>
    <w:link w:val="21CorpodetextoRegular"/>
    <w:rsid w:val="008C5F93"/>
    <w:rPr>
      <w:szCs w:val="24"/>
      <w:lang w:eastAsia="pt-BR"/>
    </w:rPr>
  </w:style>
  <w:style w:type="character" w:customStyle="1" w:styleId="Ttulo6Char">
    <w:name w:val="Título 6 Char"/>
    <w:aliases w:val="9. Legenda/ título da Imagem Char"/>
    <w:basedOn w:val="Fontepargpadro"/>
    <w:link w:val="Ttulo6"/>
    <w:uiPriority w:val="9"/>
    <w:semiHidden/>
    <w:rsid w:val="004912DB"/>
    <w:rPr>
      <w:rFonts w:eastAsiaTheme="majorEastAsia" w:cstheme="majorBidi"/>
      <w:i/>
      <w:iCs/>
      <w:color w:val="243F60" w:themeColor="accent1" w:themeShade="7F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570DD5"/>
    <w:pPr>
      <w:spacing w:after="200" w:line="240" w:lineRule="auto"/>
      <w:jc w:val="center"/>
    </w:pPr>
    <w:rPr>
      <w:rFonts w:ascii="Fonte Ecológica Spranq" w:hAnsi="Fonte Ecológica Spranq"/>
      <w:bCs/>
      <w:i/>
      <w:color w:val="28256A"/>
      <w:sz w:val="18"/>
      <w:szCs w:val="18"/>
    </w:rPr>
  </w:style>
  <w:style w:type="table" w:styleId="GradeMdia1-nfase1">
    <w:name w:val="Medium Grid 1 Accent 1"/>
    <w:basedOn w:val="Tabelanormal"/>
    <w:uiPriority w:val="67"/>
    <w:rsid w:val="005B2D8A"/>
    <w:pPr>
      <w:spacing w:after="0" w:line="240" w:lineRule="auto"/>
    </w:pPr>
    <w:rPr>
      <w:rFonts w:ascii="Arial" w:hAnsi="Arial"/>
      <w:lang w:eastAsia="pt-BR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styleId="CabealhodoSumrio">
    <w:name w:val="TOC Heading"/>
    <w:basedOn w:val="Ttulo1"/>
    <w:next w:val="Normal"/>
    <w:uiPriority w:val="39"/>
    <w:unhideWhenUsed/>
    <w:rsid w:val="008728B2"/>
    <w:pPr>
      <w:numPr>
        <w:numId w:val="0"/>
      </w:numPr>
      <w:spacing w:line="276" w:lineRule="auto"/>
      <w:outlineLvl w:val="9"/>
    </w:pPr>
    <w:rPr>
      <w:rFonts w:asciiTheme="majorHAnsi" w:eastAsiaTheme="majorEastAsia" w:hAnsiTheme="majorHAnsi" w:cstheme="majorBidi"/>
      <w:bCs/>
      <w:caps/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F17F3C"/>
    <w:pPr>
      <w:tabs>
        <w:tab w:val="left" w:pos="400"/>
        <w:tab w:val="right" w:leader="dot" w:pos="10195"/>
      </w:tabs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8728B2"/>
    <w:pPr>
      <w:spacing w:after="100"/>
      <w:ind w:left="200"/>
    </w:pPr>
  </w:style>
  <w:style w:type="paragraph" w:styleId="Sumrio3">
    <w:name w:val="toc 3"/>
    <w:basedOn w:val="Normal"/>
    <w:next w:val="Normal"/>
    <w:autoRedefine/>
    <w:uiPriority w:val="39"/>
    <w:unhideWhenUsed/>
    <w:rsid w:val="008728B2"/>
    <w:pPr>
      <w:spacing w:after="100"/>
      <w:ind w:left="400"/>
    </w:pPr>
  </w:style>
  <w:style w:type="character" w:styleId="Hyperlink">
    <w:name w:val="Hyperlink"/>
    <w:basedOn w:val="Fontepargpadro"/>
    <w:uiPriority w:val="99"/>
    <w:unhideWhenUsed/>
    <w:rsid w:val="008728B2"/>
    <w:rPr>
      <w:color w:val="0000FF" w:themeColor="hyperlink"/>
      <w:u w:val="single"/>
    </w:rPr>
  </w:style>
  <w:style w:type="paragraph" w:customStyle="1" w:styleId="3CorpodeTexto">
    <w:name w:val="3. Corpo de Texto"/>
    <w:basedOn w:val="Normal"/>
    <w:next w:val="Corpodetexto"/>
    <w:qFormat/>
    <w:rsid w:val="00B5018F"/>
    <w:pPr>
      <w:spacing w:before="100" w:beforeAutospacing="1"/>
      <w:ind w:left="992" w:firstLine="391"/>
      <w:jc w:val="both"/>
    </w:pPr>
    <w:rPr>
      <w:rFonts w:ascii="Fonte Ecológica Spranq" w:hAnsi="Fonte Ecológica Spranq"/>
    </w:rPr>
  </w:style>
  <w:style w:type="table" w:styleId="SombreamentoClaro-nfase1">
    <w:name w:val="Light Shading Accent 1"/>
    <w:basedOn w:val="Tabelanormal"/>
    <w:uiPriority w:val="60"/>
    <w:rsid w:val="00D9671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e1">
    <w:name w:val="Light List Accent 1"/>
    <w:basedOn w:val="Tabelanormal"/>
    <w:uiPriority w:val="61"/>
    <w:rsid w:val="00D9671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5">
    <w:name w:val="Light List Accent 5"/>
    <w:basedOn w:val="Tabelanormal"/>
    <w:uiPriority w:val="61"/>
    <w:rsid w:val="00D96711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3">
    <w:name w:val="Light List Accent 3"/>
    <w:basedOn w:val="Tabelanormal"/>
    <w:uiPriority w:val="61"/>
    <w:rsid w:val="00D96711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2">
    <w:name w:val="Light List Accent 2"/>
    <w:basedOn w:val="Tabelanormal"/>
    <w:uiPriority w:val="61"/>
    <w:rsid w:val="00D96711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customStyle="1" w:styleId="Subttulo14">
    <w:name w:val="Subtítulo_1.4"/>
    <w:basedOn w:val="Ttulo4"/>
    <w:rsid w:val="004E2392"/>
    <w:pPr>
      <w:ind w:left="1418" w:firstLine="0"/>
    </w:pPr>
  </w:style>
  <w:style w:type="paragraph" w:styleId="Sumrio4">
    <w:name w:val="toc 4"/>
    <w:basedOn w:val="Normal"/>
    <w:next w:val="Normal"/>
    <w:autoRedefine/>
    <w:uiPriority w:val="39"/>
    <w:unhideWhenUsed/>
    <w:rsid w:val="004E2392"/>
    <w:pPr>
      <w:spacing w:after="100"/>
      <w:ind w:left="600"/>
    </w:pPr>
  </w:style>
  <w:style w:type="paragraph" w:customStyle="1" w:styleId="paragraph">
    <w:name w:val="paragraph"/>
    <w:basedOn w:val="Normal"/>
    <w:rsid w:val="00F153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eop">
    <w:name w:val="eop"/>
    <w:basedOn w:val="Fontepargpadro"/>
    <w:rsid w:val="00F153BC"/>
  </w:style>
  <w:style w:type="character" w:customStyle="1" w:styleId="normaltextrun">
    <w:name w:val="normaltextrun"/>
    <w:basedOn w:val="Fontepargpadro"/>
    <w:rsid w:val="00F153BC"/>
  </w:style>
  <w:style w:type="paragraph" w:customStyle="1" w:styleId="TableParagraph">
    <w:name w:val="Table Paragraph"/>
    <w:basedOn w:val="Normal"/>
    <w:uiPriority w:val="1"/>
    <w:qFormat/>
    <w:rsid w:val="00DD65BF"/>
    <w:pPr>
      <w:widowControl w:val="0"/>
      <w:autoSpaceDE w:val="0"/>
      <w:autoSpaceDN w:val="0"/>
      <w:spacing w:after="0" w:line="227" w:lineRule="exact"/>
    </w:pPr>
    <w:rPr>
      <w:rFonts w:ascii="Trebuchet MS" w:eastAsia="Trebuchet MS" w:hAnsi="Trebuchet MS" w:cs="Trebuchet MS"/>
      <w:sz w:val="22"/>
      <w:szCs w:val="22"/>
      <w:lang w:val="pt-PT" w:eastAsia="en-US"/>
    </w:rPr>
  </w:style>
  <w:style w:type="table" w:customStyle="1" w:styleId="TableNormal">
    <w:name w:val="Table Normal"/>
    <w:uiPriority w:val="2"/>
    <w:semiHidden/>
    <w:qFormat/>
    <w:rsid w:val="00DD65BF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2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5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7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95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9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s://confiabilidades.acesso.gov.br/" TargetMode="External"/><Relationship Id="rId39" Type="http://schemas.openxmlformats.org/officeDocument/2006/relationships/image" Target="media/image2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ortaltj.tjrj.jus.br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kribeiro\AppData\Local\Microsoft\Windows\Temporary%20Internet%20Files\Content.Outlook\QXHHA1MV\Novo%20Template%20de%20Manual%20(2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1475105EDF920458FB834794079C032" ma:contentTypeVersion="0" ma:contentTypeDescription="Crie um novo documento." ma:contentTypeScope="" ma:versionID="93dc6d5eb43497a463c45127641e7e6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cb358bd3c4937f8c29cf3e1e721863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B8E6D-9B8F-47B3-A1F4-CCA584A46B6C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DF7528C-CA1B-4E08-BCB0-B55D613136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6E16B5-E662-42BA-81DC-186C40DA76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CCD994F-4E4A-42CD-A028-EC967D808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Template de Manual (2).dotx</Template>
  <TotalTime>1177</TotalTime>
  <Pages>16</Pages>
  <Words>1281</Words>
  <Characters>6919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Sistema de Recadastramento Web</vt:lpstr>
    </vt:vector>
  </TitlesOfParts>
  <Company>Dica de Sistema</Company>
  <LinksUpToDate>false</LinksUpToDate>
  <CharactersWithSpaces>8184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Recadastramento Web</dc:title>
  <dc:subject>RECADWEB</dc:subject>
  <dc:creator>Frank Ribeiro Andrade</dc:creator>
  <cp:lastModifiedBy>Rodrigo Fernandes de Almeida</cp:lastModifiedBy>
  <cp:revision>4</cp:revision>
  <cp:lastPrinted>2022-02-17T14:42:00Z</cp:lastPrinted>
  <dcterms:created xsi:type="dcterms:W3CDTF">2022-02-22T18:52:00Z</dcterms:created>
  <dcterms:modified xsi:type="dcterms:W3CDTF">2022-02-23T14:30:00Z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0x010100B1475105EDF920458FB834794079C032</vt:lpwstr>
  </property>
</Properties>
</file>